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A765" w14:textId="0232CD09" w:rsidR="470578AC" w:rsidRDefault="102C7C33" w:rsidP="5ED349F0">
      <w:pPr>
        <w:rPr>
          <w:rFonts w:ascii="Aptos" w:eastAsia="Times New Roman" w:hAnsi="Aptos" w:cs="Segoe UI"/>
          <w:b/>
          <w:bCs/>
          <w:sz w:val="28"/>
          <w:szCs w:val="28"/>
        </w:rPr>
      </w:pPr>
      <w:r w:rsidRPr="3BDEA6F5">
        <w:rPr>
          <w:rFonts w:ascii="Aptos" w:eastAsia="Times New Roman" w:hAnsi="Aptos" w:cs="Segoe UI"/>
          <w:b/>
          <w:bCs/>
          <w:sz w:val="28"/>
          <w:szCs w:val="28"/>
        </w:rPr>
        <w:t xml:space="preserve">General Operating </w:t>
      </w:r>
      <w:r w:rsidR="1A5D333F" w:rsidRPr="3BDEA6F5">
        <w:rPr>
          <w:rFonts w:ascii="Aptos" w:eastAsia="Times New Roman" w:hAnsi="Aptos" w:cs="Segoe UI"/>
          <w:b/>
          <w:bCs/>
          <w:sz w:val="28"/>
          <w:szCs w:val="28"/>
        </w:rPr>
        <w:t xml:space="preserve">Grant Letter of Intent </w:t>
      </w:r>
      <w:r w:rsidR="1C3C8D3A" w:rsidRPr="3BDEA6F5">
        <w:rPr>
          <w:rFonts w:ascii="Aptos" w:eastAsia="Times New Roman" w:hAnsi="Aptos" w:cs="Segoe UI"/>
          <w:b/>
          <w:bCs/>
          <w:sz w:val="28"/>
          <w:szCs w:val="28"/>
        </w:rPr>
        <w:t xml:space="preserve">Questions </w:t>
      </w:r>
      <w:r w:rsidR="1A5D333F" w:rsidRPr="3BDEA6F5">
        <w:rPr>
          <w:rFonts w:ascii="Aptos" w:eastAsia="Times New Roman" w:hAnsi="Aptos" w:cs="Segoe UI"/>
          <w:b/>
          <w:bCs/>
          <w:sz w:val="28"/>
          <w:szCs w:val="28"/>
        </w:rPr>
        <w:t>– FY</w:t>
      </w:r>
      <w:r w:rsidR="00B72501">
        <w:rPr>
          <w:rFonts w:ascii="Aptos" w:eastAsia="Times New Roman" w:hAnsi="Aptos" w:cs="Segoe UI"/>
          <w:b/>
          <w:bCs/>
          <w:sz w:val="28"/>
          <w:szCs w:val="28"/>
        </w:rPr>
        <w:t>27</w:t>
      </w:r>
    </w:p>
    <w:p w14:paraId="172C599D" w14:textId="00083A8D" w:rsidR="00B72501" w:rsidRPr="004E186D" w:rsidRDefault="00B72501" w:rsidP="00B72501">
      <w:pPr>
        <w:rPr>
          <w:rFonts w:ascii="Aptos" w:eastAsia="Times New Roman" w:hAnsi="Aptos" w:cs="Segoe UI"/>
          <w:b/>
          <w:bCs/>
        </w:rPr>
      </w:pPr>
      <w:r w:rsidRPr="004E186D">
        <w:rPr>
          <w:rFonts w:ascii="Aptos" w:hAnsi="Aptos"/>
          <w:b/>
          <w:bCs/>
        </w:rPr>
        <w:t>Please review our website for eligibility requirements.</w:t>
      </w:r>
      <w:r w:rsidRPr="004E186D">
        <w:rPr>
          <w:rFonts w:ascii="Aptos" w:hAnsi="Aptos"/>
        </w:rPr>
        <w:t xml:space="preserve">  </w:t>
      </w:r>
      <w:hyperlink r:id="rId11" w:history="1">
        <w:r w:rsidRPr="004E186D">
          <w:rPr>
            <w:rFonts w:ascii="Aptos" w:hAnsi="Aptos"/>
            <w:color w:val="0000FF"/>
            <w:u w:val="single"/>
          </w:rPr>
          <w:t>Apply for The Miriam Fund Grants | Guide &amp; Requirements</w:t>
        </w:r>
      </w:hyperlink>
    </w:p>
    <w:p w14:paraId="1B76A4F1" w14:textId="77777777" w:rsidR="00B72501" w:rsidRDefault="00B72501" w:rsidP="00B72501">
      <w:pPr>
        <w:rPr>
          <w:rFonts w:ascii="Aptos" w:eastAsia="Times New Roman" w:hAnsi="Aptos" w:cs="Segoe UI"/>
        </w:rPr>
      </w:pPr>
      <w:r w:rsidRPr="00916751">
        <w:rPr>
          <w:rFonts w:ascii="Aptos" w:eastAsia="Times New Roman" w:hAnsi="Aptos" w:cs="Segoe UI"/>
          <w:b/>
          <w:bCs/>
        </w:rPr>
        <w:t>Please note: We read your submissions carefully. In your responses, please DO NOT repeat information you have provided to one question as part of your response to other questions.</w:t>
      </w:r>
    </w:p>
    <w:p w14:paraId="14114D12" w14:textId="7D89095A" w:rsidR="5C886999" w:rsidRDefault="5C886999" w:rsidP="5C886999">
      <w:pPr>
        <w:rPr>
          <w:rFonts w:ascii="Aptos" w:eastAsia="Times New Roman" w:hAnsi="Aptos" w:cs="Segoe UI"/>
        </w:rPr>
      </w:pPr>
    </w:p>
    <w:p w14:paraId="55C12D7F" w14:textId="7677BCD7" w:rsidR="5C886999" w:rsidRDefault="5C886999" w:rsidP="5C886999">
      <w:pPr>
        <w:rPr>
          <w:rFonts w:ascii="Aptos" w:eastAsia="Times New Roman" w:hAnsi="Aptos" w:cs="Segoe UI"/>
        </w:rPr>
      </w:pPr>
    </w:p>
    <w:p w14:paraId="101C43AF" w14:textId="587B6301" w:rsidR="2779B035" w:rsidRDefault="2779B035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For which type of grant are you applying?</w:t>
      </w:r>
    </w:p>
    <w:p w14:paraId="5AC3B836" w14:textId="07263375" w:rsidR="2779B035" w:rsidRDefault="2779B035" w:rsidP="5C886999">
      <w:pPr>
        <w:pStyle w:val="ListParagraph"/>
        <w:numPr>
          <w:ilvl w:val="0"/>
          <w:numId w:val="25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Project Grant</w:t>
      </w:r>
    </w:p>
    <w:p w14:paraId="53DF3466" w14:textId="798CF900" w:rsidR="2779B035" w:rsidRDefault="2779B035" w:rsidP="5C886999">
      <w:pPr>
        <w:pStyle w:val="ListParagraph"/>
        <w:numPr>
          <w:ilvl w:val="0"/>
          <w:numId w:val="25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>General Operating Grant</w:t>
      </w:r>
    </w:p>
    <w:p w14:paraId="0B6EAE14" w14:textId="586BD83D" w:rsidR="3BDEA6F5" w:rsidRPr="00B4360A" w:rsidRDefault="3BDEA6F5" w:rsidP="3BDEA6F5">
      <w:pPr>
        <w:rPr>
          <w:rFonts w:ascii="Aptos" w:eastAsia="Times New Roman" w:hAnsi="Aptos" w:cs="Segoe UI"/>
        </w:rPr>
      </w:pPr>
    </w:p>
    <w:p w14:paraId="52F57F4E" w14:textId="77777777" w:rsidR="00B4360A" w:rsidRPr="00B4360A" w:rsidRDefault="00B4360A" w:rsidP="00B4360A">
      <w:pPr>
        <w:numPr>
          <w:ilvl w:val="0"/>
          <w:numId w:val="14"/>
        </w:numPr>
        <w:rPr>
          <w:rFonts w:ascii="Aptos" w:hAnsi="Aptos" w:cs="Segoe UI"/>
        </w:rPr>
      </w:pPr>
      <w:r w:rsidRPr="00B4360A">
        <w:rPr>
          <w:rFonts w:ascii="Aptos" w:hAnsi="Aptos" w:cs="Segoe UI"/>
        </w:rPr>
        <w:t>Please, provide the following information:</w:t>
      </w:r>
    </w:p>
    <w:p w14:paraId="2F21A7DB" w14:textId="77777777" w:rsidR="00B4360A" w:rsidRPr="00B4360A" w:rsidRDefault="00B4360A" w:rsidP="00B4360A">
      <w:pPr>
        <w:numPr>
          <w:ilvl w:val="0"/>
          <w:numId w:val="23"/>
        </w:numPr>
        <w:rPr>
          <w:rFonts w:ascii="Aptos" w:hAnsi="Aptos" w:cs="Segoe UI"/>
        </w:rPr>
      </w:pPr>
      <w:r w:rsidRPr="00B4360A">
        <w:rPr>
          <w:rFonts w:ascii="Aptos" w:hAnsi="Aptos" w:cs="Segoe UI"/>
        </w:rPr>
        <w:t>Website:</w:t>
      </w:r>
    </w:p>
    <w:p w14:paraId="39315234" w14:textId="77777777" w:rsidR="00B4360A" w:rsidRPr="00B4360A" w:rsidRDefault="00B4360A" w:rsidP="00B4360A">
      <w:pPr>
        <w:numPr>
          <w:ilvl w:val="0"/>
          <w:numId w:val="23"/>
        </w:numPr>
        <w:rPr>
          <w:rFonts w:ascii="Aptos" w:hAnsi="Aptos" w:cs="Segoe UI"/>
        </w:rPr>
      </w:pPr>
      <w:r w:rsidRPr="00B4360A">
        <w:rPr>
          <w:rFonts w:ascii="Aptos" w:hAnsi="Aptos" w:cs="Segoe UI"/>
        </w:rPr>
        <w:t>Please confirm your organization either (</w:t>
      </w:r>
      <w:proofErr w:type="spellStart"/>
      <w:r w:rsidRPr="00B4360A">
        <w:rPr>
          <w:rFonts w:ascii="Aptos" w:hAnsi="Aptos" w:cs="Segoe UI"/>
        </w:rPr>
        <w:t>i</w:t>
      </w:r>
      <w:proofErr w:type="spellEnd"/>
      <w:r w:rsidRPr="00B4360A">
        <w:rPr>
          <w:rFonts w:ascii="Aptos" w:hAnsi="Aptos" w:cs="Segoe UI"/>
        </w:rPr>
        <w:t>) is a Public Charities with an IRS Letter of Determination; (ii) has a Fiscal Sponsor with an IRS Letter of Determination; (iii) is a Synagogues or other religious organizations and the organization is an active house of worship in the Commonwealth of Massachusetts; is an organization based in Israel with comparable proof of non-profit status.</w:t>
      </w:r>
    </w:p>
    <w:p w14:paraId="342B5FF8" w14:textId="77777777" w:rsidR="00B4360A" w:rsidRPr="00B4360A" w:rsidRDefault="00B4360A" w:rsidP="00B4360A">
      <w:pPr>
        <w:numPr>
          <w:ilvl w:val="0"/>
          <w:numId w:val="23"/>
        </w:numPr>
        <w:rPr>
          <w:rFonts w:ascii="Aptos" w:hAnsi="Aptos" w:cs="Segoe UI"/>
        </w:rPr>
      </w:pPr>
      <w:r w:rsidRPr="00B4360A">
        <w:rPr>
          <w:rFonts w:ascii="Aptos" w:hAnsi="Aptos" w:cs="Segoe UI"/>
        </w:rPr>
        <w:t>Yes, I meet this requirement</w:t>
      </w:r>
    </w:p>
    <w:p w14:paraId="7F0D8714" w14:textId="77777777" w:rsidR="00B4360A" w:rsidRPr="00B4360A" w:rsidRDefault="00B4360A" w:rsidP="00B4360A">
      <w:pPr>
        <w:numPr>
          <w:ilvl w:val="0"/>
          <w:numId w:val="23"/>
        </w:numPr>
        <w:rPr>
          <w:rFonts w:ascii="Aptos" w:hAnsi="Aptos" w:cs="Segoe UI"/>
        </w:rPr>
      </w:pPr>
      <w:r w:rsidRPr="00B4360A">
        <w:rPr>
          <w:rFonts w:ascii="Aptos" w:hAnsi="Aptos" w:cs="Segoe UI"/>
        </w:rPr>
        <w:t>No, I do not meet this requirement</w:t>
      </w:r>
    </w:p>
    <w:p w14:paraId="25E668CA" w14:textId="77777777" w:rsidR="00B4360A" w:rsidRPr="00B4360A" w:rsidRDefault="00B4360A" w:rsidP="3BDEA6F5">
      <w:pPr>
        <w:rPr>
          <w:rFonts w:ascii="Aptos" w:eastAsia="Times New Roman" w:hAnsi="Aptos" w:cs="Segoe UI"/>
        </w:rPr>
      </w:pPr>
    </w:p>
    <w:p w14:paraId="75EED60F" w14:textId="2FCC2E12" w:rsidR="336CEAF0" w:rsidRDefault="336CEAF0" w:rsidP="3BDEA6F5">
      <w:pPr>
        <w:pStyle w:val="ListParagraph"/>
        <w:numPr>
          <w:ilvl w:val="0"/>
          <w:numId w:val="14"/>
        </w:numPr>
        <w:rPr>
          <w:rFonts w:ascii="Aptos" w:eastAsia="Times New Roman" w:hAnsi="Aptos" w:cs="Segoe UI"/>
        </w:rPr>
      </w:pPr>
      <w:r w:rsidRPr="3BDEA6F5">
        <w:rPr>
          <w:rFonts w:ascii="Aptos" w:eastAsia="Aptos" w:hAnsi="Aptos" w:cs="Aptos"/>
        </w:rPr>
        <w:t>To be eligible for general operating support, your organization MUST have an organizational operating budget under $1.5 million. Do you meet this requirement?</w:t>
      </w:r>
    </w:p>
    <w:p w14:paraId="20C3AD83" w14:textId="6EF26401" w:rsidR="336CEAF0" w:rsidRDefault="336CEAF0" w:rsidP="3BDEA6F5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3BDEA6F5">
        <w:rPr>
          <w:rFonts w:ascii="Aptos" w:eastAsia="Aptos" w:hAnsi="Aptos" w:cs="Aptos"/>
        </w:rPr>
        <w:t>Yes, I meet this requirement.</w:t>
      </w:r>
    </w:p>
    <w:p w14:paraId="34FB2338" w14:textId="645A48D2" w:rsidR="336CEAF0" w:rsidRDefault="336CEAF0" w:rsidP="3BDEA6F5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3BDEA6F5">
        <w:rPr>
          <w:rFonts w:ascii="Aptos" w:eastAsia="Aptos" w:hAnsi="Aptos" w:cs="Aptos"/>
        </w:rPr>
        <w:t>No, I don't meet this requirement.</w:t>
      </w:r>
    </w:p>
    <w:p w14:paraId="4E82F419" w14:textId="1C026811" w:rsidR="5C886999" w:rsidRDefault="5C886999" w:rsidP="5C886999">
      <w:pPr>
        <w:rPr>
          <w:rFonts w:ascii="Aptos" w:eastAsia="Times New Roman" w:hAnsi="Aptos" w:cs="Segoe UI"/>
        </w:rPr>
      </w:pPr>
    </w:p>
    <w:p w14:paraId="1003B64F" w14:textId="59714E34" w:rsidR="2779B035" w:rsidRDefault="2779B035" w:rsidP="5ED349F0">
      <w:pPr>
        <w:pStyle w:val="ListParagraph"/>
        <w:numPr>
          <w:ilvl w:val="0"/>
          <w:numId w:val="14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Please, enter the following information:</w:t>
      </w:r>
    </w:p>
    <w:p w14:paraId="4A538E4B" w14:textId="777D2EDE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Date (mm/dd/</w:t>
      </w:r>
      <w:proofErr w:type="spellStart"/>
      <w:r w:rsidRPr="5C886999">
        <w:rPr>
          <w:rFonts w:ascii="Aptos" w:eastAsia="Times New Roman" w:hAnsi="Aptos" w:cs="Segoe UI"/>
        </w:rPr>
        <w:t>yyyy</w:t>
      </w:r>
      <w:proofErr w:type="spellEnd"/>
      <w:r w:rsidRPr="5C886999">
        <w:rPr>
          <w:rFonts w:ascii="Aptos" w:eastAsia="Times New Roman" w:hAnsi="Aptos" w:cs="Segoe UI"/>
        </w:rPr>
        <w:t>):</w:t>
      </w:r>
    </w:p>
    <w:p w14:paraId="47C72A99" w14:textId="7183B60C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>Legal Name of Organization:</w:t>
      </w:r>
    </w:p>
    <w:p w14:paraId="23A31CB0" w14:textId="13E51D90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Website:</w:t>
      </w:r>
    </w:p>
    <w:p w14:paraId="7B9AA20B" w14:textId="751217D4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Mailing Address:</w:t>
      </w:r>
    </w:p>
    <w:p w14:paraId="676CA639" w14:textId="172FFD0A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Executive Director/CEO Full Name:</w:t>
      </w:r>
    </w:p>
    <w:p w14:paraId="54EB8C9F" w14:textId="5B737E61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Executive Director/ CEO Email:</w:t>
      </w:r>
    </w:p>
    <w:p w14:paraId="33A57CF7" w14:textId="4FDD9CB3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 Full Name (if different f</w:t>
      </w:r>
      <w:r w:rsidR="00F52861">
        <w:rPr>
          <w:rFonts w:ascii="Aptos" w:eastAsia="Times New Roman" w:hAnsi="Aptos" w:cs="Segoe UI"/>
        </w:rPr>
        <w:t>ro</w:t>
      </w:r>
      <w:r w:rsidRPr="5C886999">
        <w:rPr>
          <w:rFonts w:ascii="Aptos" w:eastAsia="Times New Roman" w:hAnsi="Aptos" w:cs="Segoe UI"/>
        </w:rPr>
        <w:t>m ED/CEO):</w:t>
      </w:r>
    </w:p>
    <w:p w14:paraId="6FBED58E" w14:textId="3C2C120E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Person's Job Title:</w:t>
      </w:r>
    </w:p>
    <w:p w14:paraId="23494244" w14:textId="03FFF4E4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Person's Email:</w:t>
      </w:r>
    </w:p>
    <w:p w14:paraId="2967F9BD" w14:textId="6DF833BC" w:rsidR="2779B035" w:rsidRDefault="2779B035" w:rsidP="5C886999">
      <w:pPr>
        <w:pStyle w:val="ListParagraph"/>
        <w:numPr>
          <w:ilvl w:val="0"/>
          <w:numId w:val="23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Phone Number:</w:t>
      </w:r>
    </w:p>
    <w:p w14:paraId="242AFE6E" w14:textId="6A33E5D5" w:rsidR="5C886999" w:rsidRDefault="5C886999" w:rsidP="5C886999">
      <w:pPr>
        <w:rPr>
          <w:rFonts w:ascii="Aptos" w:eastAsia="Times New Roman" w:hAnsi="Aptos" w:cs="Segoe UI"/>
        </w:rPr>
      </w:pPr>
    </w:p>
    <w:p w14:paraId="52113F05" w14:textId="18440F51" w:rsidR="002D6455" w:rsidRPr="005119A9" w:rsidRDefault="093442ED" w:rsidP="005119A9">
      <w:pPr>
        <w:pStyle w:val="ListParagraph"/>
        <w:numPr>
          <w:ilvl w:val="0"/>
          <w:numId w:val="13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>Please provide your organization's mission statement.</w:t>
      </w:r>
      <w:r w:rsidR="005119A9" w:rsidRPr="2FBE6D72">
        <w:rPr>
          <w:rFonts w:ascii="Aptos" w:eastAsia="Times New Roman" w:hAnsi="Aptos" w:cs="Segoe UI"/>
        </w:rPr>
        <w:t xml:space="preserve"> </w:t>
      </w:r>
      <w:r w:rsidR="005119A9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5119A9" w:rsidRPr="2FBE6D72">
        <w:rPr>
          <w:rFonts w:ascii="Aptos" w:eastAsia="Times New Roman" w:hAnsi="Aptos" w:cs="Segoe UI"/>
          <w:i/>
          <w:iCs/>
        </w:rPr>
        <w:t xml:space="preserve"> </w:t>
      </w:r>
      <w:r w:rsidR="00464DC0">
        <w:rPr>
          <w:rFonts w:ascii="Aptos" w:eastAsia="Times New Roman" w:hAnsi="Aptos" w:cs="Segoe UI"/>
          <w:i/>
          <w:iCs/>
        </w:rPr>
        <w:t>character</w:t>
      </w:r>
      <w:r w:rsidR="005119A9" w:rsidRPr="2FBE6D72">
        <w:rPr>
          <w:rFonts w:ascii="Aptos" w:eastAsia="Times New Roman" w:hAnsi="Aptos" w:cs="Segoe UI"/>
          <w:i/>
          <w:iCs/>
        </w:rPr>
        <w:t xml:space="preserve"> count:</w:t>
      </w:r>
      <w:r w:rsidR="00C608F2" w:rsidRPr="2FBE6D72">
        <w:rPr>
          <w:rFonts w:ascii="Aptos" w:eastAsia="Times New Roman" w:hAnsi="Aptos" w:cs="Segoe UI"/>
          <w:i/>
          <w:iCs/>
        </w:rPr>
        <w:t xml:space="preserve"> </w:t>
      </w:r>
      <w:r w:rsidR="00464DC0">
        <w:rPr>
          <w:rFonts w:ascii="Aptos" w:eastAsia="Times New Roman" w:hAnsi="Aptos" w:cs="Segoe UI"/>
          <w:i/>
          <w:iCs/>
        </w:rPr>
        <w:t>1</w:t>
      </w:r>
      <w:r w:rsidR="00C608F2" w:rsidRPr="2FBE6D72">
        <w:rPr>
          <w:rFonts w:ascii="Aptos" w:eastAsia="Times New Roman" w:hAnsi="Aptos" w:cs="Segoe UI"/>
          <w:i/>
          <w:iCs/>
        </w:rPr>
        <w:t>200)</w:t>
      </w:r>
    </w:p>
    <w:p w14:paraId="653887C2" w14:textId="5A018F48" w:rsidR="5C886999" w:rsidRDefault="5C886999" w:rsidP="5C886999">
      <w:pPr>
        <w:rPr>
          <w:rFonts w:ascii="Aptos" w:eastAsia="Times New Roman" w:hAnsi="Aptos" w:cs="Segoe UI"/>
        </w:rPr>
      </w:pPr>
    </w:p>
    <w:p w14:paraId="16A3B5EF" w14:textId="4AE6CC87" w:rsidR="093442ED" w:rsidRDefault="093442ED" w:rsidP="5ED349F0">
      <w:pPr>
        <w:pStyle w:val="ListParagraph"/>
        <w:numPr>
          <w:ilvl w:val="0"/>
          <w:numId w:val="13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Which category does your work fall under?</w:t>
      </w:r>
    </w:p>
    <w:p w14:paraId="685D3B03" w14:textId="504D6253" w:rsidR="093442ED" w:rsidRDefault="093442ED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Secular Massachusetts</w:t>
      </w:r>
    </w:p>
    <w:p w14:paraId="24C9D983" w14:textId="5BF30965" w:rsidR="093442ED" w:rsidRDefault="093442ED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Jewish Massachusetts</w:t>
      </w:r>
    </w:p>
    <w:p w14:paraId="146CC213" w14:textId="2DFDD7E0" w:rsidR="093442ED" w:rsidRDefault="093442ED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Israel</w:t>
      </w:r>
    </w:p>
    <w:p w14:paraId="492A1A3A" w14:textId="4DAE6640" w:rsidR="5C886999" w:rsidRDefault="5C886999" w:rsidP="5C886999">
      <w:pPr>
        <w:rPr>
          <w:rFonts w:ascii="Aptos" w:eastAsia="Times New Roman" w:hAnsi="Aptos" w:cs="Segoe UI"/>
        </w:rPr>
      </w:pPr>
    </w:p>
    <w:p w14:paraId="1FF6FC9E" w14:textId="3AB04B29" w:rsidR="093442ED" w:rsidRDefault="093442ED" w:rsidP="5ED349F0">
      <w:pPr>
        <w:pStyle w:val="ListParagraph"/>
        <w:numPr>
          <w:ilvl w:val="0"/>
          <w:numId w:val="11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Have you previously applied to The Miriam Fund? </w:t>
      </w:r>
      <w:r w:rsidR="00456C1D">
        <w:rPr>
          <w:rFonts w:ascii="Aptos" w:eastAsia="Times New Roman" w:hAnsi="Aptos" w:cs="Segoe UI"/>
        </w:rPr>
        <w:t>(select all that apply)</w:t>
      </w:r>
    </w:p>
    <w:p w14:paraId="1B14DA0C" w14:textId="4D5A665D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Yes, but was NOT awarded funding</w:t>
      </w:r>
    </w:p>
    <w:p w14:paraId="22B776F0" w14:textId="70C46C9D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lastRenderedPageBreak/>
        <w:t>Yes, and was awarded funding</w:t>
      </w:r>
    </w:p>
    <w:p w14:paraId="6B3917D9" w14:textId="0B122C84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No, have not applied before</w:t>
      </w:r>
    </w:p>
    <w:p w14:paraId="1780FD9E" w14:textId="5EE8F849" w:rsidR="5C886999" w:rsidRDefault="5C886999" w:rsidP="5ED349F0">
      <w:pPr>
        <w:ind w:left="1440"/>
        <w:rPr>
          <w:rFonts w:ascii="Aptos" w:eastAsia="Times New Roman" w:hAnsi="Aptos" w:cs="Segoe UI"/>
        </w:rPr>
      </w:pPr>
    </w:p>
    <w:p w14:paraId="715CAC65" w14:textId="264E4821" w:rsidR="093442ED" w:rsidRDefault="093442ED" w:rsidP="5ED349F0">
      <w:pPr>
        <w:pStyle w:val="ListParagraph"/>
        <w:numPr>
          <w:ilvl w:val="0"/>
          <w:numId w:val="10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i/>
          <w:iCs/>
        </w:rPr>
        <w:t>(</w:t>
      </w:r>
      <w:proofErr w:type="gramStart"/>
      <w:r w:rsidRPr="5ED349F0">
        <w:rPr>
          <w:rFonts w:ascii="Aptos" w:eastAsia="Times New Roman" w:hAnsi="Aptos" w:cs="Segoe UI"/>
          <w:i/>
          <w:iCs/>
        </w:rPr>
        <w:t>ONLY</w:t>
      </w:r>
      <w:proofErr w:type="gramEnd"/>
      <w:r w:rsidRPr="5ED349F0">
        <w:rPr>
          <w:rFonts w:ascii="Aptos" w:eastAsia="Times New Roman" w:hAnsi="Aptos" w:cs="Segoe UI"/>
          <w:i/>
          <w:iCs/>
        </w:rPr>
        <w:t xml:space="preserve"> if you have received funding from The Miriam Fund in the past)</w:t>
      </w:r>
      <w:r w:rsidRPr="5ED349F0">
        <w:rPr>
          <w:rFonts w:ascii="Aptos" w:eastAsia="Times New Roman" w:hAnsi="Aptos" w:cs="Segoe UI"/>
        </w:rPr>
        <w:t xml:space="preserve"> Please, enter the following information related to the</w:t>
      </w:r>
      <w:r w:rsidR="002101FE">
        <w:rPr>
          <w:rFonts w:ascii="Aptos" w:eastAsia="Times New Roman" w:hAnsi="Aptos" w:cs="Segoe UI"/>
        </w:rPr>
        <w:t xml:space="preserve"> most recent</w:t>
      </w:r>
      <w:r w:rsidRPr="5ED349F0">
        <w:rPr>
          <w:rFonts w:ascii="Aptos" w:eastAsia="Times New Roman" w:hAnsi="Aptos" w:cs="Segoe UI"/>
        </w:rPr>
        <w:t xml:space="preserve"> The Miriam Fund funding that you received in the past: </w:t>
      </w:r>
    </w:p>
    <w:p w14:paraId="564CE7CD" w14:textId="65CB1BC1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Project name:</w:t>
      </w:r>
    </w:p>
    <w:p w14:paraId="6C0F0C52" w14:textId="4F242018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Amount received:</w:t>
      </w:r>
    </w:p>
    <w:p w14:paraId="6610D746" w14:textId="2E3C2624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Dates of funding</w:t>
      </w:r>
      <w:r w:rsidR="095C7A3B" w:rsidRPr="5ED349F0">
        <w:rPr>
          <w:rFonts w:ascii="Aptos" w:eastAsia="Times New Roman" w:hAnsi="Aptos" w:cs="Segoe UI"/>
        </w:rPr>
        <w:t>:</w:t>
      </w:r>
    </w:p>
    <w:p w14:paraId="2798EED3" w14:textId="6453CA70" w:rsidR="5C886999" w:rsidRDefault="5C886999" w:rsidP="5C886999">
      <w:pPr>
        <w:rPr>
          <w:rFonts w:ascii="Aptos" w:eastAsia="Times New Roman" w:hAnsi="Aptos" w:cs="Segoe UI"/>
        </w:rPr>
      </w:pPr>
    </w:p>
    <w:p w14:paraId="436FDE21" w14:textId="2B1C26AE" w:rsidR="38994192" w:rsidRDefault="38994192" w:rsidP="5ED349F0">
      <w:pPr>
        <w:pStyle w:val="ListParagraph"/>
        <w:numPr>
          <w:ilvl w:val="0"/>
          <w:numId w:val="9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i/>
          <w:iCs/>
        </w:rPr>
        <w:t xml:space="preserve">(ONLY if you applied to The Miriam Fund but was NOT awarded funding) </w:t>
      </w:r>
      <w:proofErr w:type="gramStart"/>
      <w:r w:rsidR="1DAABA4F" w:rsidRPr="5ED349F0">
        <w:rPr>
          <w:rFonts w:ascii="Aptos" w:eastAsia="Times New Roman" w:hAnsi="Aptos" w:cs="Segoe UI"/>
        </w:rPr>
        <w:t>Please,</w:t>
      </w:r>
      <w:proofErr w:type="gramEnd"/>
      <w:r w:rsidR="1DAABA4F" w:rsidRPr="5ED349F0">
        <w:rPr>
          <w:rFonts w:ascii="Aptos" w:eastAsia="Times New Roman" w:hAnsi="Aptos" w:cs="Segoe UI"/>
        </w:rPr>
        <w:t xml:space="preserve"> specify the year in which you applied to The Miriam Fund and did not receive funding:</w:t>
      </w:r>
    </w:p>
    <w:p w14:paraId="387051A0" w14:textId="77777777" w:rsidR="006B219D" w:rsidRDefault="006B219D" w:rsidP="5C886999">
      <w:pPr>
        <w:rPr>
          <w:rFonts w:ascii="Aptos" w:eastAsia="Times New Roman" w:hAnsi="Aptos" w:cs="Segoe UI"/>
        </w:rPr>
      </w:pPr>
    </w:p>
    <w:p w14:paraId="006F6DCC" w14:textId="2D9F6A3E" w:rsidR="1DAABA4F" w:rsidRDefault="1DAABA4F" w:rsidP="3BDEA6F5">
      <w:pPr>
        <w:pStyle w:val="ListParagraph"/>
        <w:numPr>
          <w:ilvl w:val="0"/>
          <w:numId w:val="9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>Do you currently receive any funding from CJP for t</w:t>
      </w:r>
      <w:r w:rsidR="1925F3ED" w:rsidRPr="3BDEA6F5">
        <w:rPr>
          <w:rFonts w:ascii="Aptos" w:eastAsia="Times New Roman" w:hAnsi="Aptos" w:cs="Segoe UI"/>
        </w:rPr>
        <w:t>he organization</w:t>
      </w:r>
      <w:r w:rsidRPr="3BDEA6F5">
        <w:rPr>
          <w:rFonts w:ascii="Aptos" w:eastAsia="Times New Roman" w:hAnsi="Aptos" w:cs="Segoe UI"/>
        </w:rPr>
        <w:t>?</w:t>
      </w:r>
    </w:p>
    <w:p w14:paraId="6526C673" w14:textId="24B6CDA8" w:rsidR="1DAABA4F" w:rsidRDefault="1DAABA4F" w:rsidP="3BDEA6F5">
      <w:pPr>
        <w:pStyle w:val="ListParagraph"/>
        <w:numPr>
          <w:ilvl w:val="0"/>
          <w:numId w:val="18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 xml:space="preserve">Yes, CJP currently funds </w:t>
      </w:r>
      <w:r w:rsidR="425F3ACE" w:rsidRPr="3BDEA6F5">
        <w:rPr>
          <w:rFonts w:ascii="Aptos" w:eastAsia="Times New Roman" w:hAnsi="Aptos" w:cs="Segoe UI"/>
        </w:rPr>
        <w:t>our organization</w:t>
      </w:r>
    </w:p>
    <w:p w14:paraId="3DAB93DF" w14:textId="6264F4F0" w:rsidR="1DAABA4F" w:rsidRDefault="1DAABA4F" w:rsidP="3BDEA6F5">
      <w:pPr>
        <w:pStyle w:val="ListParagraph"/>
        <w:numPr>
          <w:ilvl w:val="0"/>
          <w:numId w:val="18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 xml:space="preserve">No, CJP does not currently fund </w:t>
      </w:r>
      <w:r w:rsidR="451B4814" w:rsidRPr="3BDEA6F5">
        <w:rPr>
          <w:rFonts w:ascii="Aptos" w:eastAsia="Times New Roman" w:hAnsi="Aptos" w:cs="Segoe UI"/>
        </w:rPr>
        <w:t>our organization</w:t>
      </w:r>
    </w:p>
    <w:p w14:paraId="675B998C" w14:textId="6B9238C7" w:rsidR="5C886999" w:rsidRDefault="5C886999" w:rsidP="5C886999">
      <w:pPr>
        <w:rPr>
          <w:rFonts w:ascii="Aptos" w:eastAsia="Times New Roman" w:hAnsi="Aptos" w:cs="Segoe UI"/>
        </w:rPr>
      </w:pPr>
    </w:p>
    <w:p w14:paraId="34B91558" w14:textId="68E54BE2" w:rsidR="1DAABA4F" w:rsidRDefault="1DAABA4F" w:rsidP="5ED349F0">
      <w:pPr>
        <w:pStyle w:val="ListParagraph"/>
        <w:numPr>
          <w:ilvl w:val="0"/>
          <w:numId w:val="8"/>
        </w:numPr>
        <w:rPr>
          <w:rFonts w:ascii="Aptos" w:eastAsia="Times New Roman" w:hAnsi="Aptos" w:cs="Segoe UI"/>
          <w:b/>
          <w:bCs/>
        </w:rPr>
      </w:pPr>
      <w:r w:rsidRPr="5ED349F0">
        <w:rPr>
          <w:rFonts w:ascii="Aptos" w:eastAsia="Times New Roman" w:hAnsi="Aptos" w:cs="Segoe UI"/>
        </w:rPr>
        <w:t>Please, enter the amount of grant requested in USD using the following format:</w:t>
      </w:r>
      <w:r>
        <w:br/>
      </w:r>
      <w:r w:rsidRPr="004E186D">
        <w:rPr>
          <w:rFonts w:ascii="Aptos" w:eastAsia="Times New Roman" w:hAnsi="Aptos" w:cs="Segoe UI"/>
        </w:rPr>
        <w:t xml:space="preserve"> $</w:t>
      </w:r>
      <w:proofErr w:type="spellStart"/>
      <w:r w:rsidRPr="004E186D">
        <w:rPr>
          <w:rFonts w:ascii="Aptos" w:eastAsia="Times New Roman" w:hAnsi="Aptos" w:cs="Segoe UI"/>
        </w:rPr>
        <w:t>Dollars.Cents</w:t>
      </w:r>
      <w:proofErr w:type="spellEnd"/>
    </w:p>
    <w:p w14:paraId="04073BF9" w14:textId="35BD7A17" w:rsidR="5C886999" w:rsidRDefault="5C886999" w:rsidP="5C886999">
      <w:pPr>
        <w:rPr>
          <w:rFonts w:ascii="Aptos" w:eastAsia="Times New Roman" w:hAnsi="Aptos" w:cs="Segoe UI"/>
          <w:b/>
          <w:bCs/>
        </w:rPr>
      </w:pPr>
    </w:p>
    <w:p w14:paraId="3C9CF987" w14:textId="33CDA2DD" w:rsidR="1DAABA4F" w:rsidRDefault="1DAABA4F" w:rsidP="3BDEA6F5">
      <w:pPr>
        <w:pStyle w:val="ListParagraph"/>
        <w:numPr>
          <w:ilvl w:val="0"/>
          <w:numId w:val="8"/>
        </w:numPr>
        <w:rPr>
          <w:rFonts w:ascii="Aptos" w:eastAsia="Times New Roman" w:hAnsi="Aptos" w:cs="Segoe UI"/>
          <w:b/>
          <w:bCs/>
        </w:rPr>
      </w:pPr>
      <w:r w:rsidRPr="3BDEA6F5">
        <w:rPr>
          <w:rFonts w:ascii="Aptos" w:eastAsia="Times New Roman" w:hAnsi="Aptos" w:cs="Segoe UI"/>
        </w:rPr>
        <w:t xml:space="preserve">Please, enter </w:t>
      </w:r>
      <w:r w:rsidR="57CAD91E" w:rsidRPr="3BDEA6F5">
        <w:rPr>
          <w:rFonts w:ascii="Aptos" w:eastAsia="Times New Roman" w:hAnsi="Aptos" w:cs="Segoe UI"/>
        </w:rPr>
        <w:t xml:space="preserve">your organizational </w:t>
      </w:r>
      <w:r w:rsidRPr="3BDEA6F5">
        <w:rPr>
          <w:rFonts w:ascii="Aptos" w:eastAsia="Times New Roman" w:hAnsi="Aptos" w:cs="Segoe UI"/>
        </w:rPr>
        <w:t>budget in USD using the following format:</w:t>
      </w:r>
      <w:r>
        <w:br/>
      </w:r>
      <w:r w:rsidRPr="004E186D">
        <w:rPr>
          <w:rFonts w:ascii="Aptos" w:eastAsia="Times New Roman" w:hAnsi="Aptos" w:cs="Segoe UI"/>
        </w:rPr>
        <w:t xml:space="preserve"> $</w:t>
      </w:r>
      <w:proofErr w:type="spellStart"/>
      <w:r w:rsidRPr="004E186D">
        <w:rPr>
          <w:rFonts w:ascii="Aptos" w:eastAsia="Times New Roman" w:hAnsi="Aptos" w:cs="Segoe UI"/>
        </w:rPr>
        <w:t>Dollars.Cents</w:t>
      </w:r>
      <w:proofErr w:type="spellEnd"/>
    </w:p>
    <w:p w14:paraId="2F5E3C7A" w14:textId="73CC11C4" w:rsidR="5C886999" w:rsidRDefault="5C886999" w:rsidP="5C886999">
      <w:pPr>
        <w:rPr>
          <w:rFonts w:ascii="Aptos" w:eastAsia="Times New Roman" w:hAnsi="Aptos" w:cs="Segoe UI"/>
          <w:b/>
          <w:bCs/>
        </w:rPr>
      </w:pPr>
    </w:p>
    <w:p w14:paraId="65DFD6B4" w14:textId="031895AC" w:rsidR="7DCB70AF" w:rsidRDefault="7DCB70AF" w:rsidP="5ED349F0">
      <w:pPr>
        <w:pStyle w:val="ListParagraph"/>
        <w:numPr>
          <w:ilvl w:val="0"/>
          <w:numId w:val="8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>Please, use the box below to provide the following information</w:t>
      </w:r>
      <w:r w:rsidR="000E0A23" w:rsidRPr="2FBE6D72">
        <w:rPr>
          <w:rFonts w:ascii="Aptos" w:eastAsia="Times New Roman" w:hAnsi="Aptos" w:cs="Segoe UI"/>
        </w:rPr>
        <w:t xml:space="preserve"> </w:t>
      </w:r>
      <w:r w:rsidR="000E0A23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0E0A23" w:rsidRPr="2FBE6D72">
        <w:rPr>
          <w:rFonts w:ascii="Aptos" w:eastAsia="Times New Roman" w:hAnsi="Aptos" w:cs="Segoe UI"/>
          <w:i/>
          <w:iCs/>
        </w:rPr>
        <w:t xml:space="preserve"> </w:t>
      </w:r>
      <w:r w:rsidR="00DA444C">
        <w:rPr>
          <w:rFonts w:ascii="Aptos" w:eastAsia="Times New Roman" w:hAnsi="Aptos" w:cs="Segoe UI"/>
          <w:i/>
          <w:iCs/>
        </w:rPr>
        <w:t>character</w:t>
      </w:r>
      <w:r w:rsidR="000E0A23" w:rsidRPr="2FBE6D72">
        <w:rPr>
          <w:rFonts w:ascii="Aptos" w:eastAsia="Times New Roman" w:hAnsi="Aptos" w:cs="Segoe UI"/>
          <w:i/>
          <w:iCs/>
        </w:rPr>
        <w:t xml:space="preserve"> count: </w:t>
      </w:r>
      <w:r w:rsidR="00DA444C">
        <w:rPr>
          <w:rFonts w:ascii="Aptos" w:eastAsia="Times New Roman" w:hAnsi="Aptos" w:cs="Segoe UI"/>
          <w:i/>
          <w:iCs/>
        </w:rPr>
        <w:t>17</w:t>
      </w:r>
      <w:r w:rsidR="000E0A23" w:rsidRPr="2FBE6D72">
        <w:rPr>
          <w:rFonts w:ascii="Aptos" w:eastAsia="Times New Roman" w:hAnsi="Aptos" w:cs="Segoe UI"/>
          <w:i/>
          <w:iCs/>
        </w:rPr>
        <w:t>00)</w:t>
      </w:r>
      <w:r w:rsidRPr="2FBE6D72">
        <w:rPr>
          <w:rFonts w:ascii="Aptos" w:eastAsia="Times New Roman" w:hAnsi="Aptos" w:cs="Segoe UI"/>
        </w:rPr>
        <w:t>:</w:t>
      </w:r>
    </w:p>
    <w:p w14:paraId="7D1812FA" w14:textId="060FEDFE" w:rsidR="7DCB70AF" w:rsidRDefault="7DCB70AF" w:rsidP="5ED349F0">
      <w:pPr>
        <w:pStyle w:val="ListParagraph"/>
        <w:numPr>
          <w:ilvl w:val="0"/>
          <w:numId w:val="17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the number of participants you are seeking to serve directly and/or indirectly, and</w:t>
      </w:r>
    </w:p>
    <w:p w14:paraId="2DC38AD3" w14:textId="2FDBBE04" w:rsidR="7DCB70AF" w:rsidRDefault="7DCB70AF" w:rsidP="5C886999">
      <w:pPr>
        <w:pStyle w:val="ListParagraph"/>
        <w:numPr>
          <w:ilvl w:val="0"/>
          <w:numId w:val="17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any additional measurable outputs (outputs include measurable actions or items that contribute to achieving an outcome)</w:t>
      </w:r>
    </w:p>
    <w:p w14:paraId="1B2A08A5" w14:textId="0153E7EC" w:rsidR="5C886999" w:rsidRDefault="5C886999" w:rsidP="5C886999">
      <w:pPr>
        <w:rPr>
          <w:rFonts w:ascii="Aptos" w:eastAsia="Times New Roman" w:hAnsi="Aptos" w:cs="Segoe UI"/>
        </w:rPr>
      </w:pPr>
    </w:p>
    <w:p w14:paraId="66FE1D61" w14:textId="40E48BCC" w:rsidR="5C886999" w:rsidRDefault="5B14559E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OVERVIEW: </w:t>
      </w:r>
    </w:p>
    <w:p w14:paraId="35A98E1E" w14:textId="71DC29A3" w:rsidR="5ED349F0" w:rsidRDefault="5ED349F0" w:rsidP="5ED349F0">
      <w:pPr>
        <w:rPr>
          <w:rFonts w:ascii="Aptos" w:eastAsia="Times New Roman" w:hAnsi="Aptos" w:cs="Segoe UI"/>
        </w:rPr>
      </w:pPr>
    </w:p>
    <w:p w14:paraId="5AF3B2E4" w14:textId="79DF4ECE" w:rsidR="5B14559E" w:rsidRDefault="289B1D38" w:rsidP="3BDEA6F5">
      <w:pPr>
        <w:pStyle w:val="ListParagraph"/>
        <w:numPr>
          <w:ilvl w:val="0"/>
          <w:numId w:val="7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>In the box below, please describe the problem or opportunity that the organization is designed to address and include an overview of the participants you serve</w:t>
      </w:r>
      <w:r w:rsidR="00AC3B0F" w:rsidRPr="2FBE6D72">
        <w:rPr>
          <w:rFonts w:ascii="Aptos" w:eastAsia="Times New Roman" w:hAnsi="Aptos" w:cs="Segoe UI"/>
        </w:rPr>
        <w:t xml:space="preserve"> </w:t>
      </w:r>
      <w:r w:rsidR="00AC3B0F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AC3B0F" w:rsidRPr="2FBE6D72">
        <w:rPr>
          <w:rFonts w:ascii="Aptos" w:eastAsia="Times New Roman" w:hAnsi="Aptos" w:cs="Segoe UI"/>
          <w:i/>
          <w:iCs/>
        </w:rPr>
        <w:t xml:space="preserve"> </w:t>
      </w:r>
      <w:r w:rsidR="00847B46">
        <w:rPr>
          <w:rFonts w:ascii="Aptos" w:eastAsia="Times New Roman" w:hAnsi="Aptos" w:cs="Segoe UI"/>
          <w:i/>
          <w:iCs/>
        </w:rPr>
        <w:t>character</w:t>
      </w:r>
      <w:r w:rsidR="00AC3B0F" w:rsidRPr="2FBE6D72">
        <w:rPr>
          <w:rFonts w:ascii="Aptos" w:eastAsia="Times New Roman" w:hAnsi="Aptos" w:cs="Segoe UI"/>
          <w:i/>
          <w:iCs/>
        </w:rPr>
        <w:t xml:space="preserve"> count: </w:t>
      </w:r>
      <w:r w:rsidR="00847B46">
        <w:rPr>
          <w:rFonts w:ascii="Aptos" w:eastAsia="Times New Roman" w:hAnsi="Aptos" w:cs="Segoe UI"/>
          <w:i/>
          <w:iCs/>
        </w:rPr>
        <w:t>2700</w:t>
      </w:r>
      <w:r w:rsidR="00AC3B0F" w:rsidRPr="2FBE6D72">
        <w:rPr>
          <w:rFonts w:ascii="Aptos" w:eastAsia="Times New Roman" w:hAnsi="Aptos" w:cs="Segoe UI"/>
          <w:i/>
          <w:iCs/>
        </w:rPr>
        <w:t>)</w:t>
      </w:r>
      <w:r w:rsidR="00AC3B0F" w:rsidRPr="2FBE6D72">
        <w:rPr>
          <w:rFonts w:ascii="Aptos" w:eastAsia="Times New Roman" w:hAnsi="Aptos" w:cs="Segoe UI"/>
        </w:rPr>
        <w:t xml:space="preserve">: </w:t>
      </w:r>
      <w:r w:rsidR="5B14559E" w:rsidRPr="2FBE6D72">
        <w:rPr>
          <w:rFonts w:ascii="Aptos" w:eastAsia="Times New Roman" w:hAnsi="Aptos" w:cs="Segoe UI"/>
        </w:rPr>
        <w:t xml:space="preserve"> </w:t>
      </w:r>
    </w:p>
    <w:p w14:paraId="33C6DC11" w14:textId="1239CE69" w:rsidR="5ED349F0" w:rsidRDefault="5ED349F0" w:rsidP="5ED349F0">
      <w:pPr>
        <w:rPr>
          <w:rFonts w:ascii="Aptos" w:eastAsia="Times New Roman" w:hAnsi="Aptos" w:cs="Segoe UI"/>
        </w:rPr>
      </w:pPr>
    </w:p>
    <w:p w14:paraId="0F71348D" w14:textId="3C2FB961" w:rsidR="5B14559E" w:rsidRDefault="5B14559E" w:rsidP="5ED349F0">
      <w:pPr>
        <w:pStyle w:val="ListParagraph"/>
        <w:numPr>
          <w:ilvl w:val="0"/>
          <w:numId w:val="7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From the list below, please select the long-term outcome(s) of social change for women and girls* that your organization is working towards.</w:t>
      </w:r>
    </w:p>
    <w:p w14:paraId="4DBA9745" w14:textId="24B2707B" w:rsidR="48015F6C" w:rsidRDefault="48015F6C" w:rsidP="20BBF8C6">
      <w:pPr>
        <w:ind w:left="720"/>
        <w:rPr>
          <w:rFonts w:ascii="Aptos" w:eastAsia="Times New Roman" w:hAnsi="Aptos" w:cs="Segoe UI"/>
        </w:rPr>
      </w:pPr>
      <w:r w:rsidRPr="20BBF8C6">
        <w:rPr>
          <w:rFonts w:ascii="Aptos" w:eastAsia="Times New Roman" w:hAnsi="Aptos" w:cs="Segoe UI"/>
          <w:b/>
          <w:bCs/>
          <w:i/>
          <w:iCs/>
        </w:rPr>
        <w:t>NO</w:t>
      </w:r>
      <w:r w:rsidR="5B14559E" w:rsidRPr="20BBF8C6">
        <w:rPr>
          <w:rFonts w:ascii="Aptos" w:eastAsia="Times New Roman" w:hAnsi="Aptos" w:cs="Segoe UI"/>
          <w:b/>
          <w:bCs/>
          <w:i/>
          <w:iCs/>
        </w:rPr>
        <w:t xml:space="preserve">TE FOR ORGANIZATIONS FROM ISRAEL: </w:t>
      </w:r>
      <w:r w:rsidR="5B14559E" w:rsidRPr="20BBF8C6">
        <w:rPr>
          <w:rFonts w:ascii="Aptos" w:eastAsia="Times New Roman" w:hAnsi="Aptos" w:cs="Segoe UI"/>
          <w:i/>
          <w:iCs/>
        </w:rPr>
        <w:t>for FY2</w:t>
      </w:r>
      <w:r w:rsidR="00B72501">
        <w:rPr>
          <w:rFonts w:ascii="Aptos" w:eastAsia="Times New Roman" w:hAnsi="Aptos" w:cs="Segoe UI"/>
          <w:i/>
          <w:iCs/>
        </w:rPr>
        <w:t>7</w:t>
      </w:r>
      <w:r w:rsidR="5B14559E" w:rsidRPr="20BBF8C6">
        <w:rPr>
          <w:rFonts w:ascii="Aptos" w:eastAsia="Times New Roman" w:hAnsi="Aptos" w:cs="Segoe UI"/>
          <w:i/>
          <w:iCs/>
        </w:rPr>
        <w:t xml:space="preserve"> organizations from Israel may apply ONLY if the </w:t>
      </w:r>
      <w:r w:rsidR="56223403" w:rsidRPr="20BBF8C6">
        <w:rPr>
          <w:rFonts w:ascii="Aptos" w:eastAsia="Aptos" w:hAnsi="Aptos" w:cs="Aptos"/>
          <w:i/>
          <w:iCs/>
          <w:color w:val="000000" w:themeColor="text1"/>
        </w:rPr>
        <w:t xml:space="preserve">organization's primary focus </w:t>
      </w:r>
      <w:r w:rsidR="00B72501">
        <w:rPr>
          <w:rFonts w:ascii="Aptos" w:eastAsia="Aptos" w:hAnsi="Aptos" w:cs="Aptos"/>
          <w:i/>
          <w:iCs/>
          <w:color w:val="000000" w:themeColor="text1"/>
        </w:rPr>
        <w:t xml:space="preserve">is </w:t>
      </w:r>
      <w:r w:rsidR="56223403" w:rsidRPr="20BBF8C6">
        <w:rPr>
          <w:rFonts w:ascii="Aptos" w:eastAsia="Aptos" w:hAnsi="Aptos" w:cs="Aptos"/>
          <w:i/>
          <w:iCs/>
          <w:color w:val="000000" w:themeColor="text1"/>
        </w:rPr>
        <w:t>in the areas of:</w:t>
      </w:r>
      <w:r w:rsidR="5B14559E" w:rsidRPr="20BBF8C6">
        <w:rPr>
          <w:rFonts w:ascii="Aptos" w:eastAsia="Times New Roman" w:hAnsi="Aptos" w:cs="Segoe UI"/>
          <w:i/>
          <w:iCs/>
        </w:rPr>
        <w:t xml:space="preserve"> </w:t>
      </w:r>
      <w:r w:rsidR="00B72501">
        <w:rPr>
          <w:rFonts w:ascii="Aptos" w:eastAsia="Times New Roman" w:hAnsi="Aptos" w:cs="Segoe UI"/>
          <w:i/>
          <w:iCs/>
        </w:rPr>
        <w:t xml:space="preserve">Health, Legal Rights, and/or Personal Safety. </w:t>
      </w:r>
      <w:r w:rsidR="5B14559E" w:rsidRPr="20BBF8C6">
        <w:rPr>
          <w:rFonts w:ascii="Aptos" w:eastAsia="Times New Roman" w:hAnsi="Aptos" w:cs="Segoe UI"/>
          <w:i/>
          <w:iCs/>
          <w:sz w:val="18"/>
          <w:szCs w:val="18"/>
        </w:rPr>
        <w:t>*Includes all for whom "woman" or "girl" is a meaningful identifier or experience, including (but not limited to) cisgender women and girls, transgender women and girls, and non-binary individuals.</w:t>
      </w:r>
      <w:r w:rsidR="5B14559E" w:rsidRPr="20BBF8C6">
        <w:rPr>
          <w:rFonts w:ascii="Aptos" w:eastAsia="Times New Roman" w:hAnsi="Aptos" w:cs="Segoe UI"/>
        </w:rPr>
        <w:t xml:space="preserve"> </w:t>
      </w:r>
      <w:r>
        <w:br/>
      </w:r>
    </w:p>
    <w:p w14:paraId="2E589C2E" w14:textId="2CFFE5FB" w:rsidR="5B14559E" w:rsidRDefault="5B14559E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Economic Empowerment:</w:t>
      </w:r>
      <w:r w:rsidRPr="5ED349F0">
        <w:rPr>
          <w:rFonts w:ascii="Aptos" w:eastAsia="Times New Roman" w:hAnsi="Aptos" w:cs="Segoe UI"/>
        </w:rPr>
        <w:t xml:space="preserve"> Women/girls are enabled to achieve economic success and have agency over financial decision-making.</w:t>
      </w:r>
    </w:p>
    <w:p w14:paraId="3CB304C7" w14:textId="1B6C20B0" w:rsidR="5B14559E" w:rsidRDefault="5B14559E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Education:</w:t>
      </w:r>
      <w:r w:rsidRPr="5ED349F0">
        <w:rPr>
          <w:rFonts w:ascii="Aptos" w:eastAsia="Times New Roman" w:hAnsi="Aptos" w:cs="Segoe UI"/>
        </w:rPr>
        <w:t xml:space="preserve"> Women/girls have access to knowledge and educational opportunities </w:t>
      </w:r>
      <w:proofErr w:type="gramStart"/>
      <w:r w:rsidRPr="5ED349F0">
        <w:rPr>
          <w:rFonts w:ascii="Aptos" w:eastAsia="Times New Roman" w:hAnsi="Aptos" w:cs="Segoe UI"/>
        </w:rPr>
        <w:t>in order to</w:t>
      </w:r>
      <w:proofErr w:type="gramEnd"/>
      <w:r w:rsidRPr="5ED349F0">
        <w:rPr>
          <w:rFonts w:ascii="Aptos" w:eastAsia="Times New Roman" w:hAnsi="Aptos" w:cs="Segoe UI"/>
        </w:rPr>
        <w:t xml:space="preserve"> cultivate learning and expand their possibilities in life.</w:t>
      </w:r>
    </w:p>
    <w:p w14:paraId="5454A8B1" w14:textId="74C184DC" w:rsidR="5B14559E" w:rsidRDefault="5B14559E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Health:</w:t>
      </w:r>
      <w:r w:rsidRPr="5ED349F0">
        <w:rPr>
          <w:rFonts w:ascii="Aptos" w:eastAsia="Times New Roman" w:hAnsi="Aptos" w:cs="Segoe UI"/>
        </w:rPr>
        <w:t xml:space="preserve"> Women/girls are free from disease and pain and above all live full, flourishing lives.</w:t>
      </w:r>
    </w:p>
    <w:p w14:paraId="1DB75900" w14:textId="204A0D2C" w:rsidR="5B14559E" w:rsidRDefault="5B14559E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lastRenderedPageBreak/>
        <w:t>Legal Rights:</w:t>
      </w:r>
      <w:r w:rsidRPr="5ED349F0">
        <w:rPr>
          <w:rFonts w:ascii="Aptos" w:eastAsia="Times New Roman" w:hAnsi="Aptos" w:cs="Segoe UI"/>
        </w:rPr>
        <w:t xml:space="preserve"> Women/girls have rights under the law that enable them to thrive (including in the other four dimensions).</w:t>
      </w:r>
    </w:p>
    <w:p w14:paraId="342D541A" w14:textId="6784FC13" w:rsidR="5B14559E" w:rsidRDefault="5B14559E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Personal Safety:</w:t>
      </w:r>
      <w:r w:rsidRPr="5ED349F0">
        <w:rPr>
          <w:rFonts w:ascii="Aptos" w:eastAsia="Times New Roman" w:hAnsi="Aptos" w:cs="Segoe UI"/>
        </w:rPr>
        <w:t xml:space="preserve"> Women/girls are free from violence and other harmful practices that undermine bodily autonomy and well-being.</w:t>
      </w:r>
    </w:p>
    <w:p w14:paraId="3631299F" w14:textId="062E6BAA" w:rsidR="5ED349F0" w:rsidRDefault="5ED349F0" w:rsidP="5ED349F0">
      <w:pPr>
        <w:rPr>
          <w:rFonts w:ascii="Aptos" w:eastAsia="Times New Roman" w:hAnsi="Aptos" w:cs="Segoe UI"/>
        </w:rPr>
      </w:pPr>
    </w:p>
    <w:p w14:paraId="54556A5B" w14:textId="513937E5" w:rsidR="166FBE50" w:rsidRDefault="166FBE50" w:rsidP="3BDEA6F5">
      <w:pPr>
        <w:spacing w:line="259" w:lineRule="auto"/>
      </w:pPr>
      <w:r w:rsidRPr="3BDEA6F5">
        <w:rPr>
          <w:rFonts w:ascii="Aptos" w:eastAsia="Times New Roman" w:hAnsi="Aptos" w:cs="Segoe UI"/>
        </w:rPr>
        <w:t>USE OF FUNDS:</w:t>
      </w:r>
    </w:p>
    <w:p w14:paraId="5A88A1F1" w14:textId="1757847E" w:rsidR="5ED349F0" w:rsidRDefault="5ED349F0" w:rsidP="5ED349F0">
      <w:pPr>
        <w:rPr>
          <w:rFonts w:ascii="Aptos" w:eastAsia="Times New Roman" w:hAnsi="Aptos" w:cs="Segoe UI"/>
        </w:rPr>
      </w:pPr>
    </w:p>
    <w:p w14:paraId="43EF9FBC" w14:textId="7AE7C4BB" w:rsidR="166FBE50" w:rsidRDefault="166FBE50" w:rsidP="3BDEA6F5">
      <w:pPr>
        <w:pStyle w:val="ListParagraph"/>
        <w:numPr>
          <w:ilvl w:val="0"/>
          <w:numId w:val="6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>In the box below, please describe how the funding would be used to support the organization. What needs would this grant fulfill?</w:t>
      </w:r>
      <w:r w:rsidR="008C6AE6" w:rsidRPr="2FBE6D72">
        <w:rPr>
          <w:rFonts w:ascii="Aptos" w:eastAsia="Times New Roman" w:hAnsi="Aptos" w:cs="Segoe UI"/>
        </w:rPr>
        <w:t xml:space="preserve"> </w:t>
      </w:r>
      <w:r w:rsidR="008C6AE6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8C6AE6" w:rsidRPr="2FBE6D72">
        <w:rPr>
          <w:rFonts w:ascii="Aptos" w:eastAsia="Times New Roman" w:hAnsi="Aptos" w:cs="Segoe UI"/>
          <w:i/>
          <w:iCs/>
        </w:rPr>
        <w:t xml:space="preserve"> </w:t>
      </w:r>
      <w:r w:rsidR="002457DD">
        <w:rPr>
          <w:rFonts w:ascii="Aptos" w:eastAsia="Times New Roman" w:hAnsi="Aptos" w:cs="Segoe UI"/>
          <w:i/>
          <w:iCs/>
        </w:rPr>
        <w:t>character</w:t>
      </w:r>
      <w:r w:rsidR="008C6AE6" w:rsidRPr="2FBE6D72">
        <w:rPr>
          <w:rFonts w:ascii="Aptos" w:eastAsia="Times New Roman" w:hAnsi="Aptos" w:cs="Segoe UI"/>
          <w:i/>
          <w:iCs/>
        </w:rPr>
        <w:t xml:space="preserve"> count: </w:t>
      </w:r>
      <w:r w:rsidR="002457DD">
        <w:rPr>
          <w:rFonts w:ascii="Aptos" w:eastAsia="Times New Roman" w:hAnsi="Aptos" w:cs="Segoe UI"/>
          <w:i/>
          <w:iCs/>
        </w:rPr>
        <w:t>1950</w:t>
      </w:r>
      <w:r w:rsidR="008C6AE6" w:rsidRPr="2FBE6D72">
        <w:rPr>
          <w:rFonts w:ascii="Aptos" w:eastAsia="Times New Roman" w:hAnsi="Aptos" w:cs="Segoe UI"/>
          <w:i/>
          <w:iCs/>
        </w:rPr>
        <w:t>)</w:t>
      </w:r>
      <w:r w:rsidR="008C6AE6" w:rsidRPr="2FBE6D72">
        <w:rPr>
          <w:rFonts w:ascii="Aptos" w:eastAsia="Times New Roman" w:hAnsi="Aptos" w:cs="Segoe UI"/>
        </w:rPr>
        <w:t>:</w:t>
      </w:r>
    </w:p>
    <w:p w14:paraId="32D6BDD7" w14:textId="4743594A" w:rsidR="3BDEA6F5" w:rsidRDefault="3BDEA6F5" w:rsidP="3BDEA6F5">
      <w:pPr>
        <w:rPr>
          <w:rFonts w:ascii="Aptos" w:eastAsia="Times New Roman" w:hAnsi="Aptos" w:cs="Segoe UI"/>
        </w:rPr>
      </w:pPr>
    </w:p>
    <w:p w14:paraId="34C9CC55" w14:textId="773CB3E0" w:rsidR="166FBE50" w:rsidRDefault="166FBE50" w:rsidP="3BDEA6F5">
      <w:pPr>
        <w:pStyle w:val="ListParagraph"/>
        <w:numPr>
          <w:ilvl w:val="0"/>
          <w:numId w:val="6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>In the box below, please describe your key staff and their qualifications. If volunteers are key to your work, please describe their roles and/or functions</w:t>
      </w:r>
      <w:r w:rsidR="008C6AE6" w:rsidRPr="2FBE6D72">
        <w:rPr>
          <w:rFonts w:ascii="Aptos" w:eastAsia="Times New Roman" w:hAnsi="Aptos" w:cs="Segoe UI"/>
        </w:rPr>
        <w:t xml:space="preserve"> </w:t>
      </w:r>
      <w:r w:rsidR="008C6AE6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8C6AE6" w:rsidRPr="2FBE6D72">
        <w:rPr>
          <w:rFonts w:ascii="Aptos" w:eastAsia="Times New Roman" w:hAnsi="Aptos" w:cs="Segoe UI"/>
          <w:i/>
          <w:iCs/>
        </w:rPr>
        <w:t xml:space="preserve"> </w:t>
      </w:r>
      <w:r w:rsidR="002457DD">
        <w:rPr>
          <w:rFonts w:ascii="Aptos" w:eastAsia="Times New Roman" w:hAnsi="Aptos" w:cs="Segoe UI"/>
          <w:i/>
          <w:iCs/>
        </w:rPr>
        <w:t>character</w:t>
      </w:r>
      <w:r w:rsidR="008C6AE6" w:rsidRPr="2FBE6D72">
        <w:rPr>
          <w:rFonts w:ascii="Aptos" w:eastAsia="Times New Roman" w:hAnsi="Aptos" w:cs="Segoe UI"/>
          <w:i/>
          <w:iCs/>
        </w:rPr>
        <w:t xml:space="preserve"> count: </w:t>
      </w:r>
      <w:r w:rsidR="002457DD">
        <w:rPr>
          <w:rFonts w:ascii="Aptos" w:eastAsia="Times New Roman" w:hAnsi="Aptos" w:cs="Segoe UI"/>
          <w:i/>
          <w:iCs/>
        </w:rPr>
        <w:t>19</w:t>
      </w:r>
      <w:r w:rsidR="008C6AE6" w:rsidRPr="2FBE6D72">
        <w:rPr>
          <w:rFonts w:ascii="Aptos" w:eastAsia="Times New Roman" w:hAnsi="Aptos" w:cs="Segoe UI"/>
          <w:i/>
          <w:iCs/>
        </w:rPr>
        <w:t>50)</w:t>
      </w:r>
      <w:r w:rsidRPr="2FBE6D72">
        <w:rPr>
          <w:rFonts w:ascii="Aptos" w:eastAsia="Times New Roman" w:hAnsi="Aptos" w:cs="Segoe UI"/>
        </w:rPr>
        <w:t>:</w:t>
      </w:r>
    </w:p>
    <w:p w14:paraId="338E819A" w14:textId="7A9BCE3F" w:rsidR="5ED349F0" w:rsidRDefault="5ED349F0" w:rsidP="5ED349F0">
      <w:pPr>
        <w:rPr>
          <w:rFonts w:ascii="Aptos" w:eastAsia="Times New Roman" w:hAnsi="Aptos" w:cs="Segoe UI"/>
        </w:rPr>
      </w:pPr>
    </w:p>
    <w:p w14:paraId="47C2E716" w14:textId="586277E8" w:rsidR="7FC9B531" w:rsidRDefault="7FC9B531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GOALS &amp; SOCIAL CHANGE:</w:t>
      </w:r>
    </w:p>
    <w:p w14:paraId="66AA069D" w14:textId="7778954F" w:rsidR="5ED349F0" w:rsidRDefault="5ED349F0" w:rsidP="5ED349F0">
      <w:pPr>
        <w:rPr>
          <w:rFonts w:ascii="Aptos" w:eastAsia="Times New Roman" w:hAnsi="Aptos" w:cs="Segoe UI"/>
        </w:rPr>
      </w:pPr>
    </w:p>
    <w:p w14:paraId="20AB868E" w14:textId="41B921D4" w:rsidR="7FC9B531" w:rsidRDefault="7FC9B531" w:rsidP="3BDEA6F5">
      <w:pPr>
        <w:pStyle w:val="ListParagraph"/>
        <w:numPr>
          <w:ilvl w:val="0"/>
          <w:numId w:val="5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 xml:space="preserve">What are the </w:t>
      </w:r>
      <w:r w:rsidR="4EAE0D1D" w:rsidRPr="2FBE6D72">
        <w:rPr>
          <w:rFonts w:ascii="Aptos" w:eastAsia="Times New Roman" w:hAnsi="Aptos" w:cs="Segoe UI"/>
        </w:rPr>
        <w:t>organization’s</w:t>
      </w:r>
      <w:r w:rsidRPr="2FBE6D72">
        <w:rPr>
          <w:rFonts w:ascii="Aptos" w:eastAsia="Times New Roman" w:hAnsi="Aptos" w:cs="Segoe UI"/>
        </w:rPr>
        <w:t xml:space="preserve"> goals and outcomes (changes in knowledge, attitudes, and/or behaviors) you hope to achieve within the one-year grant term?</w:t>
      </w:r>
      <w:r w:rsidR="002816F9" w:rsidRPr="2FBE6D72">
        <w:rPr>
          <w:rFonts w:ascii="Aptos" w:eastAsia="Times New Roman" w:hAnsi="Aptos" w:cs="Segoe UI"/>
        </w:rPr>
        <w:t xml:space="preserve"> </w:t>
      </w:r>
      <w:r w:rsidR="002816F9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2816F9" w:rsidRPr="2FBE6D72">
        <w:rPr>
          <w:rFonts w:ascii="Aptos" w:eastAsia="Times New Roman" w:hAnsi="Aptos" w:cs="Segoe UI"/>
          <w:i/>
          <w:iCs/>
        </w:rPr>
        <w:t xml:space="preserve"> </w:t>
      </w:r>
      <w:r w:rsidR="003B61B9">
        <w:rPr>
          <w:rFonts w:ascii="Aptos" w:eastAsia="Times New Roman" w:hAnsi="Aptos" w:cs="Segoe UI"/>
          <w:i/>
          <w:iCs/>
        </w:rPr>
        <w:t>character</w:t>
      </w:r>
      <w:r w:rsidR="002816F9" w:rsidRPr="2FBE6D72">
        <w:rPr>
          <w:rFonts w:ascii="Aptos" w:eastAsia="Times New Roman" w:hAnsi="Aptos" w:cs="Segoe UI"/>
          <w:i/>
          <w:iCs/>
        </w:rPr>
        <w:t xml:space="preserve"> count: </w:t>
      </w:r>
      <w:r w:rsidR="003B61B9">
        <w:rPr>
          <w:rFonts w:ascii="Aptos" w:eastAsia="Times New Roman" w:hAnsi="Aptos" w:cs="Segoe UI"/>
          <w:i/>
          <w:iCs/>
        </w:rPr>
        <w:t>1700</w:t>
      </w:r>
      <w:r w:rsidR="002816F9" w:rsidRPr="2FBE6D72">
        <w:rPr>
          <w:rFonts w:ascii="Aptos" w:eastAsia="Times New Roman" w:hAnsi="Aptos" w:cs="Segoe UI"/>
          <w:i/>
          <w:iCs/>
        </w:rPr>
        <w:t>)</w:t>
      </w:r>
    </w:p>
    <w:p w14:paraId="22969A13" w14:textId="4078F880" w:rsidR="5ED349F0" w:rsidRDefault="5ED349F0" w:rsidP="5ED349F0">
      <w:pPr>
        <w:rPr>
          <w:rFonts w:ascii="Aptos" w:eastAsia="Times New Roman" w:hAnsi="Aptos" w:cs="Segoe UI"/>
        </w:rPr>
      </w:pPr>
    </w:p>
    <w:p w14:paraId="1B349714" w14:textId="7396A96D" w:rsidR="7FC9B531" w:rsidRDefault="7FC9B531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MEASUREMENT &amp; EVALUATION:</w:t>
      </w:r>
    </w:p>
    <w:p w14:paraId="4E2D4938" w14:textId="1BE60E9D" w:rsidR="5ED349F0" w:rsidRDefault="5ED349F0" w:rsidP="5ED349F0">
      <w:pPr>
        <w:rPr>
          <w:rFonts w:ascii="Aptos" w:eastAsia="Times New Roman" w:hAnsi="Aptos" w:cs="Segoe UI"/>
        </w:rPr>
      </w:pPr>
    </w:p>
    <w:p w14:paraId="2E9138F4" w14:textId="40115330" w:rsidR="7FC9B531" w:rsidRDefault="7FC9B531" w:rsidP="3BDEA6F5">
      <w:pPr>
        <w:pStyle w:val="ListParagraph"/>
        <w:numPr>
          <w:ilvl w:val="0"/>
          <w:numId w:val="4"/>
        </w:numPr>
        <w:rPr>
          <w:rFonts w:ascii="Aptos" w:eastAsia="Times New Roman" w:hAnsi="Aptos" w:cs="Segoe UI"/>
        </w:rPr>
      </w:pPr>
      <w:r w:rsidRPr="2FBE6D72">
        <w:rPr>
          <w:rFonts w:ascii="Aptos" w:eastAsia="Times New Roman" w:hAnsi="Aptos" w:cs="Segoe UI"/>
        </w:rPr>
        <w:t xml:space="preserve">How will you measure your </w:t>
      </w:r>
      <w:r w:rsidR="46927502" w:rsidRPr="2FBE6D72">
        <w:rPr>
          <w:rFonts w:ascii="Aptos" w:eastAsia="Times New Roman" w:hAnsi="Aptos" w:cs="Segoe UI"/>
        </w:rPr>
        <w:t>organization</w:t>
      </w:r>
      <w:r w:rsidRPr="2FBE6D72">
        <w:rPr>
          <w:rFonts w:ascii="Aptos" w:eastAsia="Times New Roman" w:hAnsi="Aptos" w:cs="Segoe UI"/>
        </w:rPr>
        <w:t>'s success against your short- and long-term output and outcome goals as described in the previous section?</w:t>
      </w:r>
      <w:r w:rsidR="5131F3C4" w:rsidRPr="2FBE6D72">
        <w:rPr>
          <w:rFonts w:ascii="Aptos" w:eastAsia="Times New Roman" w:hAnsi="Aptos" w:cs="Segoe UI"/>
        </w:rPr>
        <w:t xml:space="preserve"> Please include qualitative and/or quantitative methods you plan to use to track and evaluate this information.</w:t>
      </w:r>
      <w:r w:rsidR="00497F52" w:rsidRPr="2FBE6D72">
        <w:rPr>
          <w:rFonts w:ascii="Aptos" w:eastAsia="Times New Roman" w:hAnsi="Aptos" w:cs="Segoe UI"/>
        </w:rPr>
        <w:t xml:space="preserve"> </w:t>
      </w:r>
      <w:r w:rsidR="00497F52" w:rsidRPr="2FBE6D72">
        <w:rPr>
          <w:rFonts w:ascii="Aptos" w:eastAsia="Times New Roman" w:hAnsi="Aptos" w:cs="Segoe UI"/>
          <w:i/>
          <w:iCs/>
        </w:rPr>
        <w:t>(</w:t>
      </w:r>
      <w:r w:rsidR="29CEEBDF" w:rsidRPr="2FBE6D72">
        <w:rPr>
          <w:rFonts w:ascii="Aptos" w:eastAsia="Times New Roman" w:hAnsi="Aptos" w:cs="Segoe UI"/>
          <w:i/>
          <w:iCs/>
        </w:rPr>
        <w:t>Maximum</w:t>
      </w:r>
      <w:r w:rsidR="00497F52" w:rsidRPr="2FBE6D72">
        <w:rPr>
          <w:rFonts w:ascii="Aptos" w:eastAsia="Times New Roman" w:hAnsi="Aptos" w:cs="Segoe UI"/>
          <w:i/>
          <w:iCs/>
        </w:rPr>
        <w:t xml:space="preserve"> </w:t>
      </w:r>
      <w:r w:rsidR="003B61B9">
        <w:rPr>
          <w:rFonts w:ascii="Aptos" w:eastAsia="Times New Roman" w:hAnsi="Aptos" w:cs="Segoe UI"/>
          <w:i/>
          <w:iCs/>
        </w:rPr>
        <w:t>character</w:t>
      </w:r>
      <w:r w:rsidR="00497F52" w:rsidRPr="2FBE6D72">
        <w:rPr>
          <w:rFonts w:ascii="Aptos" w:eastAsia="Times New Roman" w:hAnsi="Aptos" w:cs="Segoe UI"/>
          <w:i/>
          <w:iCs/>
        </w:rPr>
        <w:t xml:space="preserve"> count: </w:t>
      </w:r>
      <w:r w:rsidR="003B61B9">
        <w:rPr>
          <w:rFonts w:ascii="Aptos" w:eastAsia="Times New Roman" w:hAnsi="Aptos" w:cs="Segoe UI"/>
          <w:i/>
          <w:iCs/>
        </w:rPr>
        <w:t>17</w:t>
      </w:r>
      <w:r w:rsidR="00497F52" w:rsidRPr="2FBE6D72">
        <w:rPr>
          <w:rFonts w:ascii="Aptos" w:eastAsia="Times New Roman" w:hAnsi="Aptos" w:cs="Segoe UI"/>
          <w:i/>
          <w:iCs/>
        </w:rPr>
        <w:t>00)</w:t>
      </w:r>
    </w:p>
    <w:p w14:paraId="325E1122" w14:textId="24576B14" w:rsidR="5ED349F0" w:rsidRDefault="5ED349F0" w:rsidP="5ED349F0">
      <w:pPr>
        <w:rPr>
          <w:rFonts w:ascii="Aptos" w:eastAsia="Times New Roman" w:hAnsi="Aptos" w:cs="Segoe UI"/>
        </w:rPr>
      </w:pPr>
    </w:p>
    <w:p w14:paraId="5B99F636" w14:textId="55740B74" w:rsidR="5131F3C4" w:rsidRDefault="5131F3C4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FINANCIAL HEALTH &amp; SUSTAINABILITY</w:t>
      </w:r>
    </w:p>
    <w:p w14:paraId="3AA8BE50" w14:textId="654BE5C4" w:rsidR="5ED349F0" w:rsidRDefault="5ED349F0" w:rsidP="5ED349F0">
      <w:pPr>
        <w:rPr>
          <w:rFonts w:ascii="Aptos" w:eastAsia="Times New Roman" w:hAnsi="Aptos" w:cs="Segoe UI"/>
        </w:rPr>
      </w:pPr>
    </w:p>
    <w:p w14:paraId="18A61885" w14:textId="0452684E" w:rsidR="286D2670" w:rsidRDefault="0D52F24F" w:rsidP="3BDEA6F5">
      <w:pPr>
        <w:pStyle w:val="ListParagraph"/>
        <w:numPr>
          <w:ilvl w:val="0"/>
          <w:numId w:val="3"/>
        </w:numPr>
        <w:rPr>
          <w:rFonts w:ascii="Aptos" w:eastAsia="Times New Roman" w:hAnsi="Aptos" w:cs="Segoe UI"/>
        </w:rPr>
      </w:pPr>
      <w:r w:rsidRPr="3BDEA6F5">
        <w:rPr>
          <w:rFonts w:ascii="Aptos" w:eastAsia="Times New Roman" w:hAnsi="Aptos" w:cs="Segoe UI"/>
        </w:rPr>
        <w:t>Annually, what percentage of your funding comes from your top three donors or source of funds?</w:t>
      </w:r>
    </w:p>
    <w:p w14:paraId="3FACEB47" w14:textId="16330F0E" w:rsidR="5ED349F0" w:rsidRDefault="5ED349F0" w:rsidP="5ED349F0">
      <w:pPr>
        <w:rPr>
          <w:rFonts w:ascii="Aptos" w:eastAsia="Times New Roman" w:hAnsi="Aptos" w:cs="Segoe UI"/>
        </w:rPr>
      </w:pPr>
    </w:p>
    <w:p w14:paraId="78F662D5" w14:textId="56FAFEC1" w:rsidR="1750A2D4" w:rsidRDefault="1750A2D4" w:rsidP="5ED349F0">
      <w:pPr>
        <w:pStyle w:val="ListParagraph"/>
        <w:numPr>
          <w:ilvl w:val="0"/>
          <w:numId w:val="3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In the past three years, has the organization ended any fiscal year at a deficit? If yes, please </w:t>
      </w:r>
      <w:proofErr w:type="gramStart"/>
      <w:r w:rsidRPr="5ED349F0">
        <w:rPr>
          <w:rFonts w:ascii="Aptos" w:eastAsia="Times New Roman" w:hAnsi="Aptos" w:cs="Segoe UI"/>
        </w:rPr>
        <w:t>explain</w:t>
      </w:r>
      <w:proofErr w:type="gramEnd"/>
      <w:r w:rsidRPr="5ED349F0">
        <w:rPr>
          <w:rFonts w:ascii="Aptos" w:eastAsia="Times New Roman" w:hAnsi="Aptos" w:cs="Segoe UI"/>
        </w:rPr>
        <w:t xml:space="preserve"> in the box below.</w:t>
      </w:r>
      <w:r w:rsidR="00BC48A9">
        <w:rPr>
          <w:rFonts w:ascii="Aptos" w:eastAsia="Times New Roman" w:hAnsi="Aptos" w:cs="Segoe UI"/>
        </w:rPr>
        <w:t xml:space="preserve"> </w:t>
      </w:r>
      <w:r w:rsidR="00BC48A9">
        <w:rPr>
          <w:rFonts w:ascii="Aptos" w:eastAsia="Times New Roman" w:hAnsi="Aptos" w:cs="Segoe UI"/>
          <w:i/>
          <w:iCs/>
        </w:rPr>
        <w:t>(Maximum character count: 950)</w:t>
      </w:r>
    </w:p>
    <w:p w14:paraId="615E1602" w14:textId="0B744041" w:rsidR="5ED349F0" w:rsidRDefault="5ED349F0" w:rsidP="5ED349F0">
      <w:pPr>
        <w:rPr>
          <w:rFonts w:ascii="Aptos" w:eastAsia="Times New Roman" w:hAnsi="Aptos" w:cs="Segoe UI"/>
        </w:rPr>
      </w:pPr>
    </w:p>
    <w:p w14:paraId="30E5AEA2" w14:textId="2A682002" w:rsidR="1750A2D4" w:rsidRDefault="1750A2D4" w:rsidP="5ED349F0">
      <w:pPr>
        <w:pStyle w:val="ListParagraph"/>
        <w:numPr>
          <w:ilvl w:val="0"/>
          <w:numId w:val="3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Does your organization have adequate cash to meet its operating needs for 3 months?</w:t>
      </w:r>
    </w:p>
    <w:p w14:paraId="17CDDE16" w14:textId="2B0E33C3" w:rsidR="1750A2D4" w:rsidRDefault="1750A2D4" w:rsidP="5ED349F0">
      <w:pPr>
        <w:pStyle w:val="ListParagraph"/>
        <w:numPr>
          <w:ilvl w:val="0"/>
          <w:numId w:val="2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Yes</w:t>
      </w:r>
    </w:p>
    <w:p w14:paraId="763FA493" w14:textId="4A3A12BD" w:rsidR="1750A2D4" w:rsidRDefault="1750A2D4" w:rsidP="5ED349F0">
      <w:pPr>
        <w:pStyle w:val="ListParagraph"/>
        <w:numPr>
          <w:ilvl w:val="0"/>
          <w:numId w:val="2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No</w:t>
      </w:r>
    </w:p>
    <w:p w14:paraId="7E635679" w14:textId="53777B87" w:rsidR="5ED349F0" w:rsidRDefault="5ED349F0" w:rsidP="5ED349F0">
      <w:pPr>
        <w:rPr>
          <w:rFonts w:ascii="Aptos" w:eastAsia="Times New Roman" w:hAnsi="Aptos" w:cs="Segoe UI"/>
        </w:rPr>
      </w:pPr>
    </w:p>
    <w:p w14:paraId="3C312C69" w14:textId="42CDDFB4" w:rsidR="5ED349F0" w:rsidRDefault="5ED349F0" w:rsidP="5ED349F0">
      <w:pPr>
        <w:rPr>
          <w:rFonts w:ascii="Aptos" w:eastAsia="Times New Roman" w:hAnsi="Aptos" w:cs="Segoe UI"/>
        </w:rPr>
      </w:pPr>
    </w:p>
    <w:sectPr w:rsidR="5ED349F0" w:rsidSect="00335609">
      <w:headerReference w:type="default" r:id="rId12"/>
      <w:footerReference w:type="default" r:id="rId13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4E96" w14:textId="77777777" w:rsidR="00B51B2F" w:rsidRDefault="00B51B2F" w:rsidP="002D2D66">
      <w:r>
        <w:separator/>
      </w:r>
    </w:p>
  </w:endnote>
  <w:endnote w:type="continuationSeparator" w:id="0">
    <w:p w14:paraId="724395DE" w14:textId="77777777" w:rsidR="00B51B2F" w:rsidRDefault="00B51B2F" w:rsidP="002D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leil Lt">
    <w:altName w:val="Calibri"/>
    <w:panose1 w:val="00000000000000000000"/>
    <w:charset w:val="4D"/>
    <w:family w:val="auto"/>
    <w:notTrueType/>
    <w:pitch w:val="variable"/>
    <w:sig w:usb0="A00000A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091E" w14:textId="77777777" w:rsidR="002D2D66" w:rsidRPr="002D2D66" w:rsidRDefault="002D2D66" w:rsidP="002D2D66">
    <w:pPr>
      <w:autoSpaceDE w:val="0"/>
      <w:autoSpaceDN w:val="0"/>
      <w:adjustRightInd w:val="0"/>
      <w:spacing w:line="288" w:lineRule="auto"/>
      <w:textAlignment w:val="center"/>
      <w:rPr>
        <w:rFonts w:ascii="Soleil Lt" w:hAnsi="Soleil Lt" w:cs="Soleil Lt"/>
        <w:color w:val="1D63AE"/>
        <w:spacing w:val="2"/>
        <w:sz w:val="17"/>
        <w:szCs w:val="17"/>
      </w:rPr>
    </w:pP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Kraft Family </w:t>
    </w:r>
    <w:proofErr w:type="gramStart"/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Building </w:t>
    </w:r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 xml:space="preserve"> |</w:t>
    </w:r>
    <w:proofErr w:type="gramEnd"/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 xml:space="preserve"> </w:t>
    </w: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126 High Street, Boston, Massachusetts 02110-2700 | 617.457.8500 </w:t>
    </w:r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>|</w:t>
    </w: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 cjp.org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DB91" w14:textId="77777777" w:rsidR="00B51B2F" w:rsidRDefault="00B51B2F" w:rsidP="002D2D66">
      <w:r>
        <w:separator/>
      </w:r>
    </w:p>
  </w:footnote>
  <w:footnote w:type="continuationSeparator" w:id="0">
    <w:p w14:paraId="77A450D4" w14:textId="77777777" w:rsidR="00B51B2F" w:rsidRDefault="00B51B2F" w:rsidP="002D2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5DC9F257" w:rsidR="002D2D66" w:rsidRDefault="0E1E4C1C">
    <w:pPr>
      <w:pStyle w:val="Header"/>
    </w:pPr>
    <w:r>
      <w:rPr>
        <w:noProof/>
      </w:rPr>
      <w:drawing>
        <wp:inline distT="0" distB="0" distL="0" distR="0" wp14:anchorId="4E236027" wp14:editId="1922B00B">
          <wp:extent cx="1500533" cy="457200"/>
          <wp:effectExtent l="0" t="0" r="4445" b="0"/>
          <wp:docPr id="1895612442" name="Picture 1895612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3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8790"/>
    <w:multiLevelType w:val="hybridMultilevel"/>
    <w:tmpl w:val="45C0363E"/>
    <w:lvl w:ilvl="0" w:tplc="4CDCF9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FE88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03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06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29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07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61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AB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B84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CC83"/>
    <w:multiLevelType w:val="hybridMultilevel"/>
    <w:tmpl w:val="AC002180"/>
    <w:lvl w:ilvl="0" w:tplc="B2F618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2A7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CB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05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AE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4C0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68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E6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563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E698"/>
    <w:multiLevelType w:val="hybridMultilevel"/>
    <w:tmpl w:val="AAD4F36C"/>
    <w:lvl w:ilvl="0" w:tplc="2CF415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124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04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8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85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2F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66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2C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85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621C7"/>
    <w:multiLevelType w:val="hybridMultilevel"/>
    <w:tmpl w:val="06ECD5E6"/>
    <w:lvl w:ilvl="0" w:tplc="787CCC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40AB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4AB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C7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0C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E6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A6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C6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86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D1AD2"/>
    <w:multiLevelType w:val="hybridMultilevel"/>
    <w:tmpl w:val="4D287CF6"/>
    <w:lvl w:ilvl="0" w:tplc="497EF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52C79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1A24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A886E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BA6878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534AFD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F6E4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F84EA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DEE080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69D4B"/>
    <w:multiLevelType w:val="hybridMultilevel"/>
    <w:tmpl w:val="4266CDB6"/>
    <w:lvl w:ilvl="0" w:tplc="537882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5C4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9A3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E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E1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CE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6C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8E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C4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0E570"/>
    <w:multiLevelType w:val="hybridMultilevel"/>
    <w:tmpl w:val="B08EB104"/>
    <w:lvl w:ilvl="0" w:tplc="59348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9586DFD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5ACB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6E43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F02AD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18827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AC9B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68C21C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89E79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86F921"/>
    <w:multiLevelType w:val="hybridMultilevel"/>
    <w:tmpl w:val="1E087458"/>
    <w:lvl w:ilvl="0" w:tplc="BDC0EB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74E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C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9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CD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4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2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6F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8C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C1741"/>
    <w:multiLevelType w:val="hybridMultilevel"/>
    <w:tmpl w:val="D0BE91B6"/>
    <w:lvl w:ilvl="0" w:tplc="74460B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78B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0D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22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81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C7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82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4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86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A4E34"/>
    <w:multiLevelType w:val="hybridMultilevel"/>
    <w:tmpl w:val="77F69800"/>
    <w:lvl w:ilvl="0" w:tplc="AD56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C78011B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8C2B5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C6BF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B23D8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44E05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780A8C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DCD2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C2A8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2BC483"/>
    <w:multiLevelType w:val="hybridMultilevel"/>
    <w:tmpl w:val="56DC8B74"/>
    <w:lvl w:ilvl="0" w:tplc="579684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3364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2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E0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E1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7E0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60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4E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A2B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CFF92"/>
    <w:multiLevelType w:val="hybridMultilevel"/>
    <w:tmpl w:val="C7128C24"/>
    <w:lvl w:ilvl="0" w:tplc="E8AA69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EC219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D1E20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DD6BA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C220C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D5663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51A483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05CE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560EE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D4B344"/>
    <w:multiLevelType w:val="hybridMultilevel"/>
    <w:tmpl w:val="47FA9D9A"/>
    <w:lvl w:ilvl="0" w:tplc="C576C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B30C2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D96044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82E3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69A3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E20A3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C4AF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74B76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BE0AB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33E9FB"/>
    <w:multiLevelType w:val="hybridMultilevel"/>
    <w:tmpl w:val="BAC47A52"/>
    <w:lvl w:ilvl="0" w:tplc="FC2CDF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FCAF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B47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63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46A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4A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05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769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2C62A"/>
    <w:multiLevelType w:val="hybridMultilevel"/>
    <w:tmpl w:val="F34EBFD8"/>
    <w:lvl w:ilvl="0" w:tplc="618A7D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F4A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03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E8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24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07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841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28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8D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944C2"/>
    <w:multiLevelType w:val="hybridMultilevel"/>
    <w:tmpl w:val="8F761B86"/>
    <w:lvl w:ilvl="0" w:tplc="5AE81348">
      <w:start w:val="1"/>
      <w:numFmt w:val="decimal"/>
      <w:lvlText w:val="%1."/>
      <w:lvlJc w:val="left"/>
      <w:pPr>
        <w:ind w:left="1440" w:hanging="360"/>
      </w:pPr>
    </w:lvl>
    <w:lvl w:ilvl="1" w:tplc="0608BA64">
      <w:start w:val="1"/>
      <w:numFmt w:val="lowerLetter"/>
      <w:lvlText w:val="%2."/>
      <w:lvlJc w:val="left"/>
      <w:pPr>
        <w:ind w:left="2160" w:hanging="360"/>
      </w:pPr>
    </w:lvl>
    <w:lvl w:ilvl="2" w:tplc="07466128">
      <w:start w:val="1"/>
      <w:numFmt w:val="lowerRoman"/>
      <w:lvlText w:val="%3."/>
      <w:lvlJc w:val="right"/>
      <w:pPr>
        <w:ind w:left="2880" w:hanging="180"/>
      </w:pPr>
    </w:lvl>
    <w:lvl w:ilvl="3" w:tplc="AF9A4530">
      <w:start w:val="1"/>
      <w:numFmt w:val="decimal"/>
      <w:lvlText w:val="%4."/>
      <w:lvlJc w:val="left"/>
      <w:pPr>
        <w:ind w:left="3600" w:hanging="360"/>
      </w:pPr>
    </w:lvl>
    <w:lvl w:ilvl="4" w:tplc="C91AA952">
      <w:start w:val="1"/>
      <w:numFmt w:val="lowerLetter"/>
      <w:lvlText w:val="%5."/>
      <w:lvlJc w:val="left"/>
      <w:pPr>
        <w:ind w:left="4320" w:hanging="360"/>
      </w:pPr>
    </w:lvl>
    <w:lvl w:ilvl="5" w:tplc="40BE2C3C">
      <w:start w:val="1"/>
      <w:numFmt w:val="lowerRoman"/>
      <w:lvlText w:val="%6."/>
      <w:lvlJc w:val="right"/>
      <w:pPr>
        <w:ind w:left="5040" w:hanging="180"/>
      </w:pPr>
    </w:lvl>
    <w:lvl w:ilvl="6" w:tplc="5CDE292C">
      <w:start w:val="1"/>
      <w:numFmt w:val="decimal"/>
      <w:lvlText w:val="%7."/>
      <w:lvlJc w:val="left"/>
      <w:pPr>
        <w:ind w:left="5760" w:hanging="360"/>
      </w:pPr>
    </w:lvl>
    <w:lvl w:ilvl="7" w:tplc="F93E5EE8">
      <w:start w:val="1"/>
      <w:numFmt w:val="lowerLetter"/>
      <w:lvlText w:val="%8."/>
      <w:lvlJc w:val="left"/>
      <w:pPr>
        <w:ind w:left="6480" w:hanging="360"/>
      </w:pPr>
    </w:lvl>
    <w:lvl w:ilvl="8" w:tplc="7B06F654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EB1D7B"/>
    <w:multiLevelType w:val="hybridMultilevel"/>
    <w:tmpl w:val="B91AC570"/>
    <w:lvl w:ilvl="0" w:tplc="0602B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6DEE2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E2A37E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AF63C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2E6D2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90EA06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1ED7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36B0D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852912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FB9343"/>
    <w:multiLevelType w:val="hybridMultilevel"/>
    <w:tmpl w:val="AA2A7A90"/>
    <w:lvl w:ilvl="0" w:tplc="7FBA71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A47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EB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03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0B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64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CE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4C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8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35770"/>
    <w:multiLevelType w:val="hybridMultilevel"/>
    <w:tmpl w:val="A8D8E8E8"/>
    <w:lvl w:ilvl="0" w:tplc="B0E60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E326B6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690DC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0EB9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50DED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D36A8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BEE0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BCAE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B4C2E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576B2"/>
    <w:multiLevelType w:val="hybridMultilevel"/>
    <w:tmpl w:val="552E2E16"/>
    <w:lvl w:ilvl="0" w:tplc="494C7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6DB8A8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77C26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B8B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81263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58CFC3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CCAE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A77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CB0D8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6C52BF"/>
    <w:multiLevelType w:val="hybridMultilevel"/>
    <w:tmpl w:val="8D8C98F2"/>
    <w:lvl w:ilvl="0" w:tplc="FF145E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DC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F68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64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E9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AD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F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22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84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35786"/>
    <w:multiLevelType w:val="hybridMultilevel"/>
    <w:tmpl w:val="C7629432"/>
    <w:lvl w:ilvl="0" w:tplc="8BF4722E">
      <w:start w:val="2"/>
      <w:numFmt w:val="bullet"/>
      <w:lvlText w:val="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B1AA42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8F6034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06F1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09ACF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9E022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AC2F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3E478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BFAD9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E2F3C1"/>
    <w:multiLevelType w:val="hybridMultilevel"/>
    <w:tmpl w:val="7480BAFA"/>
    <w:lvl w:ilvl="0" w:tplc="8C7E55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0F41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ACD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C4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A8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CC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66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CE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0C2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0D107"/>
    <w:multiLevelType w:val="hybridMultilevel"/>
    <w:tmpl w:val="01207A5C"/>
    <w:lvl w:ilvl="0" w:tplc="8C1CA0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4828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6C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0B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26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8C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E6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A8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0151A"/>
    <w:multiLevelType w:val="hybridMultilevel"/>
    <w:tmpl w:val="B0482CD2"/>
    <w:lvl w:ilvl="0" w:tplc="002AC5D4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1" w:tplc="08666C7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0AC7BC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5097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2CEF4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73E444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3837F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A215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83E3E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7148798">
    <w:abstractNumId w:val="16"/>
  </w:num>
  <w:num w:numId="2" w16cid:durableId="676229051">
    <w:abstractNumId w:val="6"/>
  </w:num>
  <w:num w:numId="3" w16cid:durableId="1910726105">
    <w:abstractNumId w:val="2"/>
  </w:num>
  <w:num w:numId="4" w16cid:durableId="1330718402">
    <w:abstractNumId w:val="10"/>
  </w:num>
  <w:num w:numId="5" w16cid:durableId="1346324116">
    <w:abstractNumId w:val="13"/>
  </w:num>
  <w:num w:numId="6" w16cid:durableId="1448506725">
    <w:abstractNumId w:val="17"/>
  </w:num>
  <w:num w:numId="7" w16cid:durableId="1410153136">
    <w:abstractNumId w:val="0"/>
  </w:num>
  <w:num w:numId="8" w16cid:durableId="257711330">
    <w:abstractNumId w:val="23"/>
  </w:num>
  <w:num w:numId="9" w16cid:durableId="972249495">
    <w:abstractNumId w:val="1"/>
  </w:num>
  <w:num w:numId="10" w16cid:durableId="828249284">
    <w:abstractNumId w:val="22"/>
  </w:num>
  <w:num w:numId="11" w16cid:durableId="1328828907">
    <w:abstractNumId w:val="5"/>
  </w:num>
  <w:num w:numId="12" w16cid:durableId="219365210">
    <w:abstractNumId w:val="7"/>
  </w:num>
  <w:num w:numId="13" w16cid:durableId="44112611">
    <w:abstractNumId w:val="8"/>
  </w:num>
  <w:num w:numId="14" w16cid:durableId="619187953">
    <w:abstractNumId w:val="20"/>
  </w:num>
  <w:num w:numId="15" w16cid:durableId="80419775">
    <w:abstractNumId w:val="14"/>
  </w:num>
  <w:num w:numId="16" w16cid:durableId="13314486">
    <w:abstractNumId w:val="24"/>
  </w:num>
  <w:num w:numId="17" w16cid:durableId="856237970">
    <w:abstractNumId w:val="15"/>
  </w:num>
  <w:num w:numId="18" w16cid:durableId="1042825884">
    <w:abstractNumId w:val="9"/>
  </w:num>
  <w:num w:numId="19" w16cid:durableId="1745910590">
    <w:abstractNumId w:val="4"/>
  </w:num>
  <w:num w:numId="20" w16cid:durableId="350768480">
    <w:abstractNumId w:val="21"/>
  </w:num>
  <w:num w:numId="21" w16cid:durableId="354502740">
    <w:abstractNumId w:val="12"/>
  </w:num>
  <w:num w:numId="22" w16cid:durableId="1976135271">
    <w:abstractNumId w:val="19"/>
  </w:num>
  <w:num w:numId="23" w16cid:durableId="1225219849">
    <w:abstractNumId w:val="11"/>
  </w:num>
  <w:num w:numId="24" w16cid:durableId="624698552">
    <w:abstractNumId w:val="3"/>
  </w:num>
  <w:num w:numId="25" w16cid:durableId="2708658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4"/>
    <w:rsid w:val="0000320B"/>
    <w:rsid w:val="00012EA8"/>
    <w:rsid w:val="0002797D"/>
    <w:rsid w:val="00086F82"/>
    <w:rsid w:val="000E0A23"/>
    <w:rsid w:val="00147CB3"/>
    <w:rsid w:val="001A2E23"/>
    <w:rsid w:val="001F4B0D"/>
    <w:rsid w:val="002101FE"/>
    <w:rsid w:val="002457DD"/>
    <w:rsid w:val="002816F9"/>
    <w:rsid w:val="002D2D66"/>
    <w:rsid w:val="002D6455"/>
    <w:rsid w:val="00335609"/>
    <w:rsid w:val="003B61B9"/>
    <w:rsid w:val="003E25F1"/>
    <w:rsid w:val="0045669C"/>
    <w:rsid w:val="00456C1D"/>
    <w:rsid w:val="00464DC0"/>
    <w:rsid w:val="00484392"/>
    <w:rsid w:val="00497F52"/>
    <w:rsid w:val="004E055F"/>
    <w:rsid w:val="004E186D"/>
    <w:rsid w:val="005119A9"/>
    <w:rsid w:val="00540C09"/>
    <w:rsid w:val="00614CD2"/>
    <w:rsid w:val="00695636"/>
    <w:rsid w:val="006B219D"/>
    <w:rsid w:val="006B5B3F"/>
    <w:rsid w:val="007E36CA"/>
    <w:rsid w:val="00835869"/>
    <w:rsid w:val="00847B46"/>
    <w:rsid w:val="008C0B62"/>
    <w:rsid w:val="008C6AE6"/>
    <w:rsid w:val="008E7E40"/>
    <w:rsid w:val="008F6671"/>
    <w:rsid w:val="00905B12"/>
    <w:rsid w:val="009A682E"/>
    <w:rsid w:val="00A436B1"/>
    <w:rsid w:val="00AC3B0F"/>
    <w:rsid w:val="00AF3BEA"/>
    <w:rsid w:val="00B05565"/>
    <w:rsid w:val="00B36941"/>
    <w:rsid w:val="00B4360A"/>
    <w:rsid w:val="00B51B2F"/>
    <w:rsid w:val="00B72501"/>
    <w:rsid w:val="00BC48A9"/>
    <w:rsid w:val="00C608F2"/>
    <w:rsid w:val="00CE37A7"/>
    <w:rsid w:val="00D2315F"/>
    <w:rsid w:val="00DA444C"/>
    <w:rsid w:val="00E42B34"/>
    <w:rsid w:val="00EC104F"/>
    <w:rsid w:val="00EC566D"/>
    <w:rsid w:val="00EF0A4F"/>
    <w:rsid w:val="00F441BD"/>
    <w:rsid w:val="00F52861"/>
    <w:rsid w:val="00F87A2F"/>
    <w:rsid w:val="00FC3864"/>
    <w:rsid w:val="053ECC62"/>
    <w:rsid w:val="0734BEF8"/>
    <w:rsid w:val="093442ED"/>
    <w:rsid w:val="095C7A3B"/>
    <w:rsid w:val="0D52F24F"/>
    <w:rsid w:val="0DAF3102"/>
    <w:rsid w:val="0E1E4C1C"/>
    <w:rsid w:val="102C7C33"/>
    <w:rsid w:val="142E47F3"/>
    <w:rsid w:val="164E5692"/>
    <w:rsid w:val="166FBE50"/>
    <w:rsid w:val="1750A2D4"/>
    <w:rsid w:val="177EB3AE"/>
    <w:rsid w:val="1925F3ED"/>
    <w:rsid w:val="1A5D333F"/>
    <w:rsid w:val="1BB2F6D9"/>
    <w:rsid w:val="1C28FB26"/>
    <w:rsid w:val="1C3C8D3A"/>
    <w:rsid w:val="1DAABA4F"/>
    <w:rsid w:val="1EEA979B"/>
    <w:rsid w:val="1FE333B8"/>
    <w:rsid w:val="20BBF8C6"/>
    <w:rsid w:val="20BE9897"/>
    <w:rsid w:val="20C2AE2A"/>
    <w:rsid w:val="2222385D"/>
    <w:rsid w:val="22983CAA"/>
    <w:rsid w:val="22D7061A"/>
    <w:rsid w:val="235BBB8D"/>
    <w:rsid w:val="2779B035"/>
    <w:rsid w:val="286D2670"/>
    <w:rsid w:val="289B1D38"/>
    <w:rsid w:val="29CEEBDF"/>
    <w:rsid w:val="2A4C5280"/>
    <w:rsid w:val="2C4558BC"/>
    <w:rsid w:val="2F08A8EB"/>
    <w:rsid w:val="2FBE6D72"/>
    <w:rsid w:val="31894C87"/>
    <w:rsid w:val="324049AD"/>
    <w:rsid w:val="32FE2246"/>
    <w:rsid w:val="336CEAF0"/>
    <w:rsid w:val="3396878D"/>
    <w:rsid w:val="36C09BCC"/>
    <w:rsid w:val="3743339C"/>
    <w:rsid w:val="38196693"/>
    <w:rsid w:val="38994192"/>
    <w:rsid w:val="3B81567E"/>
    <w:rsid w:val="3B99E7B3"/>
    <w:rsid w:val="3BDEA6F5"/>
    <w:rsid w:val="3D5527DE"/>
    <w:rsid w:val="3F12A389"/>
    <w:rsid w:val="425F3ACE"/>
    <w:rsid w:val="451B4814"/>
    <w:rsid w:val="4668A8CF"/>
    <w:rsid w:val="46927502"/>
    <w:rsid w:val="470578AC"/>
    <w:rsid w:val="48015F6C"/>
    <w:rsid w:val="4D9EFFFF"/>
    <w:rsid w:val="4EAE0D1D"/>
    <w:rsid w:val="5131F3C4"/>
    <w:rsid w:val="51AB5B76"/>
    <w:rsid w:val="53A7EE92"/>
    <w:rsid w:val="53BD3024"/>
    <w:rsid w:val="54DD10FE"/>
    <w:rsid w:val="54E2FC38"/>
    <w:rsid w:val="55E65502"/>
    <w:rsid w:val="56223403"/>
    <w:rsid w:val="562BAD95"/>
    <w:rsid w:val="57CAD91E"/>
    <w:rsid w:val="581EA5EE"/>
    <w:rsid w:val="59634E57"/>
    <w:rsid w:val="5AB6C42D"/>
    <w:rsid w:val="5B14559E"/>
    <w:rsid w:val="5C886999"/>
    <w:rsid w:val="5DFF69E4"/>
    <w:rsid w:val="5EB39E29"/>
    <w:rsid w:val="5ED349F0"/>
    <w:rsid w:val="611CBA54"/>
    <w:rsid w:val="645AFF5A"/>
    <w:rsid w:val="6915F9C0"/>
    <w:rsid w:val="6DA5506B"/>
    <w:rsid w:val="6F110BC8"/>
    <w:rsid w:val="6F7A9CDE"/>
    <w:rsid w:val="7173492F"/>
    <w:rsid w:val="741495E9"/>
    <w:rsid w:val="79C22313"/>
    <w:rsid w:val="7B47C4AC"/>
    <w:rsid w:val="7D282318"/>
    <w:rsid w:val="7DCB70AF"/>
    <w:rsid w:val="7FADBC60"/>
    <w:rsid w:val="7FC9B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C7CD7"/>
  <w15:chartTrackingRefBased/>
  <w15:docId w15:val="{BE42D344-BD7D-4B0F-8CCA-7960A032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04F"/>
    <w:rPr>
      <w:rFonts w:ascii="Palatino Linotype" w:hAnsi="Palatino Linotype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3864"/>
    <w:pPr>
      <w:keepNext/>
      <w:keepLines/>
      <w:spacing w:before="480" w:after="160"/>
      <w:outlineLvl w:val="0"/>
    </w:pPr>
    <w:rPr>
      <w:color w:val="1D63AE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3864"/>
    <w:rPr>
      <w:rFonts w:ascii="Palatino Linotype" w:eastAsia="Times New Roman" w:hAnsi="Palatino Linotype" w:cs="Times New Roman"/>
      <w:color w:val="1D63AE"/>
      <w:sz w:val="30"/>
      <w:szCs w:val="30"/>
      <w:lang w:eastAsia="en-GB"/>
    </w:rPr>
  </w:style>
  <w:style w:type="paragraph" w:customStyle="1" w:styleId="Bulletedlist">
    <w:name w:val="Bulleted list"/>
    <w:basedOn w:val="Normal"/>
    <w:autoRedefine/>
    <w:qFormat/>
    <w:rsid w:val="00FC3864"/>
    <w:pPr>
      <w:spacing w:after="120" w:line="360" w:lineRule="exact"/>
      <w:ind w:right="242"/>
      <w:contextualSpacing/>
    </w:pPr>
    <w:rPr>
      <w:szCs w:val="20"/>
    </w:rPr>
  </w:style>
  <w:style w:type="paragraph" w:customStyle="1" w:styleId="Doctitle">
    <w:name w:val="Doc title"/>
    <w:basedOn w:val="NoSpacing"/>
    <w:autoRedefine/>
    <w:qFormat/>
    <w:rsid w:val="00FC3864"/>
    <w:pPr>
      <w:pBdr>
        <w:bottom w:val="single" w:sz="6" w:space="13" w:color="7F7F7F" w:themeColor="text1" w:themeTint="80"/>
      </w:pBdr>
      <w:spacing w:before="120" w:after="120"/>
    </w:pPr>
    <w:rPr>
      <w:rFonts w:ascii="Calibri" w:hAnsi="Calibri" w:cs="Times New Roman"/>
      <w:bCs/>
      <w:caps/>
      <w:color w:val="1D63AE"/>
      <w:szCs w:val="72"/>
      <w:lang w:eastAsia="en-GB"/>
    </w:rPr>
  </w:style>
  <w:style w:type="paragraph" w:styleId="NoSpacing">
    <w:name w:val="No Spacing"/>
    <w:uiPriority w:val="1"/>
    <w:qFormat/>
    <w:rsid w:val="00FC3864"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C3864"/>
    <w:pPr>
      <w:keepNext/>
      <w:keepLines/>
      <w:spacing w:after="320"/>
      <w:jc w:val="center"/>
    </w:pPr>
    <w:rPr>
      <w:color w:val="1D63AE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C3864"/>
    <w:rPr>
      <w:rFonts w:ascii="Calibri" w:eastAsia="Times New Roman" w:hAnsi="Calibri" w:cs="Times New Roman"/>
      <w:color w:val="1D63AE"/>
      <w:sz w:val="30"/>
      <w:szCs w:val="30"/>
      <w:lang w:eastAsia="en-GB"/>
    </w:rPr>
  </w:style>
  <w:style w:type="paragraph" w:customStyle="1" w:styleId="Subheading2">
    <w:name w:val="Subheading 2"/>
    <w:basedOn w:val="Normal"/>
    <w:autoRedefine/>
    <w:qFormat/>
    <w:rsid w:val="00835869"/>
    <w:pPr>
      <w:suppressAutoHyphens/>
      <w:spacing w:after="120" w:line="280" w:lineRule="atLeast"/>
      <w:ind w:right="242"/>
    </w:pPr>
    <w:rPr>
      <w:rFonts w:ascii="Calibri" w:eastAsia="Palatino Linotype" w:hAnsi="Calibri" w:cs="Palatino Linotype"/>
      <w:b/>
      <w:bCs/>
      <w:color w:val="424238"/>
      <w:sz w:val="26"/>
      <w:lang w:eastAsia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3864"/>
    <w:pPr>
      <w:spacing w:before="120"/>
    </w:pPr>
    <w:rPr>
      <w:bCs/>
      <w:iCs/>
    </w:rPr>
  </w:style>
  <w:style w:type="paragraph" w:customStyle="1" w:styleId="Reporttitle">
    <w:name w:val="Report title"/>
    <w:basedOn w:val="Doctitle"/>
    <w:autoRedefine/>
    <w:qFormat/>
    <w:rsid w:val="00FC3864"/>
    <w:pPr>
      <w:pBdr>
        <w:bottom w:val="none" w:sz="0" w:space="0" w:color="auto"/>
      </w:pBdr>
    </w:pPr>
    <w:rPr>
      <w:rFonts w:ascii="Palatino Linotype" w:hAnsi="Palatino Linotype"/>
      <w:b/>
      <w:caps w:val="0"/>
      <w:color w:val="FDF5E8"/>
      <w:sz w:val="72"/>
    </w:rPr>
  </w:style>
  <w:style w:type="paragraph" w:styleId="IntenseQuote">
    <w:name w:val="Intense Quote"/>
    <w:basedOn w:val="Normal"/>
    <w:link w:val="IntenseQuoteChar"/>
    <w:autoRedefine/>
    <w:uiPriority w:val="30"/>
    <w:qFormat/>
    <w:rsid w:val="00FC3864"/>
    <w:pPr>
      <w:pBdr>
        <w:top w:val="double" w:sz="18" w:space="10" w:color="3490E8"/>
        <w:left w:val="double" w:sz="18" w:space="10" w:color="3490E8"/>
        <w:bottom w:val="double" w:sz="18" w:space="10" w:color="3490E8"/>
        <w:right w:val="double" w:sz="18" w:space="10" w:color="3490E8"/>
      </w:pBdr>
      <w:shd w:val="clear" w:color="auto" w:fill="FFFFFF" w:themeFill="background1"/>
      <w:spacing w:before="300" w:after="300" w:line="264" w:lineRule="auto"/>
      <w:ind w:left="720" w:right="720"/>
      <w:contextualSpacing/>
    </w:pPr>
    <w:rPr>
      <w:i/>
      <w:color w:val="424238"/>
      <w:szCs w:val="20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864"/>
    <w:rPr>
      <w:rFonts w:ascii="Calibri" w:hAnsi="Calibri" w:cs="Times New Roman"/>
      <w:i/>
      <w:color w:val="424238"/>
      <w:szCs w:val="20"/>
      <w:shd w:val="clear" w:color="auto" w:fill="FFFFFF" w:themeFill="background1"/>
      <w:lang w:eastAsia="ja-JP"/>
    </w:rPr>
  </w:style>
  <w:style w:type="paragraph" w:customStyle="1" w:styleId="Documentsubtitle">
    <w:name w:val="Document subtitle"/>
    <w:basedOn w:val="NoSpacing"/>
    <w:autoRedefine/>
    <w:qFormat/>
    <w:rsid w:val="00FC3864"/>
    <w:pPr>
      <w:pBdr>
        <w:bottom w:val="single" w:sz="6" w:space="13" w:color="7F7F7F" w:themeColor="text1" w:themeTint="80"/>
      </w:pBdr>
      <w:spacing w:before="120" w:after="120"/>
    </w:pPr>
    <w:rPr>
      <w:rFonts w:ascii="Calibri" w:hAnsi="Calibri" w:cs="Times New Roman"/>
      <w:bCs/>
      <w:caps/>
      <w:color w:val="1D63AE"/>
      <w:szCs w:val="72"/>
      <w:lang w:eastAsia="en-GB"/>
    </w:rPr>
  </w:style>
  <w:style w:type="paragraph" w:customStyle="1" w:styleId="Quotationitalic">
    <w:name w:val="Quotation italic"/>
    <w:basedOn w:val="Normal"/>
    <w:autoRedefine/>
    <w:qFormat/>
    <w:rsid w:val="00EC104F"/>
    <w:pPr>
      <w:shd w:val="clear" w:color="auto" w:fill="FFFFFF" w:themeFill="background1"/>
      <w:spacing w:line="276" w:lineRule="auto"/>
      <w:ind w:left="720" w:right="900"/>
    </w:pPr>
    <w:rPr>
      <w:rFonts w:ascii="Arial" w:eastAsia="Times New Roman" w:hAnsi="Arial" w:cs="Arial"/>
      <w:noProof/>
      <w:sz w:val="21"/>
      <w:szCs w:val="21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EC104F"/>
    <w:pPr>
      <w:spacing w:before="200" w:after="160"/>
      <w:ind w:left="864" w:right="864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104F"/>
    <w:rPr>
      <w:rFonts w:ascii="Calibri" w:hAnsi="Calibri" w:cs="Times New Roman"/>
      <w:i/>
      <w:iCs/>
      <w:color w:val="404040" w:themeColor="text1" w:themeTint="BF"/>
    </w:rPr>
  </w:style>
  <w:style w:type="paragraph" w:customStyle="1" w:styleId="Sectionintro">
    <w:name w:val="Section intro"/>
    <w:basedOn w:val="Normal"/>
    <w:autoRedefine/>
    <w:qFormat/>
    <w:rsid w:val="00EC104F"/>
    <w:rPr>
      <w:rFonts w:asciiTheme="minorHAnsi" w:eastAsia="Times New Roman" w:hAnsiTheme="minorHAnsi" w:cstheme="minorHAnsi"/>
      <w:color w:val="3490E8"/>
      <w:sz w:val="24"/>
      <w:szCs w:val="24"/>
      <w:lang w:val="en" w:eastAsia="en-GB"/>
    </w:rPr>
  </w:style>
  <w:style w:type="character" w:customStyle="1" w:styleId="normaltextrun">
    <w:name w:val="normaltextrun"/>
    <w:basedOn w:val="DefaultParagraphFont"/>
    <w:qFormat/>
    <w:rsid w:val="00147CB3"/>
    <w:rPr>
      <w:color w:val="DF5624"/>
    </w:rPr>
  </w:style>
  <w:style w:type="paragraph" w:customStyle="1" w:styleId="Inlinebold">
    <w:name w:val="Inline bold"/>
    <w:basedOn w:val="Normal"/>
    <w:autoRedefine/>
    <w:qFormat/>
    <w:rsid w:val="00147CB3"/>
    <w:pPr>
      <w:spacing w:line="280" w:lineRule="atLeast"/>
    </w:pPr>
    <w:rPr>
      <w:rFonts w:asciiTheme="minorHAnsi" w:eastAsia="Times New Roman" w:hAnsiTheme="minorHAnsi" w:cs="Arial"/>
      <w:b/>
      <w:bCs/>
      <w:color w:val="1D63AE"/>
      <w:sz w:val="21"/>
      <w:szCs w:val="21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2D2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D66"/>
    <w:rPr>
      <w:rFonts w:ascii="Palatino Linotype" w:hAnsi="Palatino Linotype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D66"/>
    <w:rPr>
      <w:rFonts w:ascii="Palatino Linotype" w:hAnsi="Palatino Linotype"/>
      <w:sz w:val="22"/>
      <w:szCs w:val="22"/>
    </w:rPr>
  </w:style>
  <w:style w:type="paragraph" w:customStyle="1" w:styleId="paragraph">
    <w:name w:val="paragraph"/>
    <w:basedOn w:val="Normal"/>
    <w:rsid w:val="00E42B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42B34"/>
  </w:style>
  <w:style w:type="paragraph" w:styleId="NormalWeb">
    <w:name w:val="Normal (Web)"/>
    <w:basedOn w:val="Normal"/>
    <w:uiPriority w:val="99"/>
    <w:unhideWhenUsed/>
    <w:rsid w:val="00F87A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A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A2F"/>
    <w:rPr>
      <w:rFonts w:ascii="Palatino Linotype" w:hAnsi="Palatino Linotype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A2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7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A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C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jp.org/apply-for-the-miriam-fund-gran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Fasolo\Downloads\MKG082_MKG082_CJP_BLANK_TEMPLATE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0d576-085f-464a-b482-46fbf40c530f">
      <Terms xmlns="http://schemas.microsoft.com/office/infopath/2007/PartnerControls"/>
    </lcf76f155ced4ddcb4097134ff3c332f>
    <TaxCatchAll xmlns="fa24f130-cd05-467f-9961-131d7e3f2d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E8C8CE01EF479679728AD1A3A773" ma:contentTypeVersion="25" ma:contentTypeDescription="Create a new document." ma:contentTypeScope="" ma:versionID="4b393149c3f6c78a7e472f75d84aad7f">
  <xsd:schema xmlns:xsd="http://www.w3.org/2001/XMLSchema" xmlns:xs="http://www.w3.org/2001/XMLSchema" xmlns:p="http://schemas.microsoft.com/office/2006/metadata/properties" xmlns:ns2="fa24f130-cd05-467f-9961-131d7e3f2dd4" xmlns:ns3="df90d576-085f-464a-b482-46fbf40c530f" targetNamespace="http://schemas.microsoft.com/office/2006/metadata/properties" ma:root="true" ma:fieldsID="0a3bf784688f0d397bcc07f416b774a0" ns2:_="" ns3:_="">
    <xsd:import namespace="fa24f130-cd05-467f-9961-131d7e3f2dd4"/>
    <xsd:import namespace="df90d576-085f-464a-b482-46fbf40c53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f130-cd05-467f-9961-131d7e3f2d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ff9b4a-7728-4d90-8899-1d4a54fedad7}" ma:internalName="TaxCatchAll" ma:showField="CatchAllData" ma:web="fa24f130-cd05-467f-9961-131d7e3f2d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0d576-085f-464a-b482-46fbf40c5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0840f62-cb7a-4cfd-8b61-546589487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89359-4DD0-417E-A91B-8E1ADECADCDC}">
  <ds:schemaRefs>
    <ds:schemaRef ds:uri="http://schemas.microsoft.com/office/2006/metadata/properties"/>
    <ds:schemaRef ds:uri="http://schemas.microsoft.com/office/infopath/2007/PartnerControls"/>
    <ds:schemaRef ds:uri="df90d576-085f-464a-b482-46fbf40c530f"/>
    <ds:schemaRef ds:uri="fa24f130-cd05-467f-9961-131d7e3f2dd4"/>
  </ds:schemaRefs>
</ds:datastoreItem>
</file>

<file path=customXml/itemProps2.xml><?xml version="1.0" encoding="utf-8"?>
<ds:datastoreItem xmlns:ds="http://schemas.openxmlformats.org/officeDocument/2006/customXml" ds:itemID="{5E2177A6-7162-460D-AAEC-1D2E524E16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A0F9FA-4686-48F9-BC38-A2BE050D2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5E0F7-CFBB-49E9-91F6-28759CC7B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4f130-cd05-467f-9961-131d7e3f2dd4"/>
    <ds:schemaRef ds:uri="df90d576-085f-464a-b482-46fbf40c5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MKG082_MKG082_CJP_BLANK_TEMPLATE_2023</Template>
  <TotalTime>73</TotalTime>
  <Pages>3</Pages>
  <Words>879</Words>
  <Characters>4677</Characters>
  <Application>Microsoft Office Word</Application>
  <DocSecurity>0</DocSecurity>
  <Lines>146</Lines>
  <Paragraphs>82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Fasolo</dc:creator>
  <cp:keywords/>
  <dc:description/>
  <cp:lastModifiedBy>Anne Marie Boursiquot King</cp:lastModifiedBy>
  <cp:revision>5</cp:revision>
  <cp:lastPrinted>2025-10-22T15:50:00Z</cp:lastPrinted>
  <dcterms:created xsi:type="dcterms:W3CDTF">2026-06-25T20:35:00Z</dcterms:created>
  <dcterms:modified xsi:type="dcterms:W3CDTF">2026-07-27T19:22:00Z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0x010100D7A9E8C8CE01EF479679728AD1A3A773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